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511" w:rsidRPr="007D2353" w:rsidRDefault="007D2353" w:rsidP="00C03683">
      <w:pPr>
        <w:ind w:firstLine="1"/>
        <w:rPr>
          <w:b/>
          <w:szCs w:val="24"/>
          <w:u w:val="single"/>
        </w:rPr>
      </w:pPr>
      <w:bookmarkStart w:id="0" w:name="_GoBack"/>
      <w:bookmarkEnd w:id="0"/>
      <w:r w:rsidRPr="007D2353">
        <w:rPr>
          <w:b/>
          <w:szCs w:val="24"/>
          <w:u w:val="single"/>
        </w:rPr>
        <w:t>Poskytnutí informací dle zákona č. 106/1999 Sb.</w:t>
      </w:r>
      <w:r w:rsidR="00C03683">
        <w:rPr>
          <w:b/>
          <w:szCs w:val="24"/>
          <w:u w:val="single"/>
        </w:rPr>
        <w:t xml:space="preserve"> – vykácení části pozemku </w:t>
      </w:r>
      <w:proofErr w:type="spellStart"/>
      <w:r w:rsidR="00C03683">
        <w:rPr>
          <w:b/>
          <w:szCs w:val="24"/>
          <w:u w:val="single"/>
        </w:rPr>
        <w:t>parc.č</w:t>
      </w:r>
      <w:proofErr w:type="spellEnd"/>
      <w:r w:rsidR="00C03683">
        <w:rPr>
          <w:b/>
          <w:szCs w:val="24"/>
          <w:u w:val="single"/>
        </w:rPr>
        <w:t xml:space="preserve">. 6822, </w:t>
      </w:r>
      <w:proofErr w:type="spellStart"/>
      <w:proofErr w:type="gramStart"/>
      <w:r w:rsidR="00C03683">
        <w:rPr>
          <w:b/>
          <w:szCs w:val="24"/>
          <w:u w:val="single"/>
        </w:rPr>
        <w:t>k.ú</w:t>
      </w:r>
      <w:proofErr w:type="spellEnd"/>
      <w:r w:rsidR="00C03683">
        <w:rPr>
          <w:b/>
          <w:szCs w:val="24"/>
          <w:u w:val="single"/>
        </w:rPr>
        <w:t>.</w:t>
      </w:r>
      <w:proofErr w:type="gramEnd"/>
      <w:r w:rsidR="00C03683">
        <w:rPr>
          <w:b/>
          <w:szCs w:val="24"/>
          <w:u w:val="single"/>
        </w:rPr>
        <w:t xml:space="preserve"> Ořechov</w:t>
      </w:r>
    </w:p>
    <w:p w:rsidR="005D33BC" w:rsidRPr="007D2353" w:rsidRDefault="005D33BC" w:rsidP="000B5928">
      <w:pPr>
        <w:ind w:left="708" w:hanging="708"/>
        <w:rPr>
          <w:b/>
          <w:szCs w:val="24"/>
          <w:u w:val="single"/>
        </w:rPr>
      </w:pPr>
    </w:p>
    <w:p w:rsidR="005D33BC" w:rsidRDefault="005D33BC" w:rsidP="000B5928">
      <w:pPr>
        <w:ind w:left="708" w:hanging="708"/>
        <w:rPr>
          <w:szCs w:val="24"/>
        </w:rPr>
      </w:pPr>
    </w:p>
    <w:p w:rsidR="00741F9F" w:rsidRDefault="007D2353" w:rsidP="00741F9F">
      <w:pPr>
        <w:pStyle w:val="Odstavecseseznamem"/>
        <w:numPr>
          <w:ilvl w:val="0"/>
          <w:numId w:val="1"/>
        </w:numPr>
        <w:rPr>
          <w:szCs w:val="24"/>
        </w:rPr>
      </w:pPr>
      <w:r>
        <w:rPr>
          <w:szCs w:val="24"/>
        </w:rPr>
        <w:t>Obec Ořechov neeviduje vykácení porostu na pozemku par</w:t>
      </w:r>
      <w:r w:rsidR="00C03683">
        <w:rPr>
          <w:szCs w:val="24"/>
        </w:rPr>
        <w:t>c</w:t>
      </w:r>
      <w:r>
        <w:rPr>
          <w:szCs w:val="24"/>
        </w:rPr>
        <w:t>. č. 6822.</w:t>
      </w:r>
    </w:p>
    <w:p w:rsidR="009F3269" w:rsidRDefault="007D2353" w:rsidP="00741F9F">
      <w:pPr>
        <w:pStyle w:val="Odstavecseseznamem"/>
        <w:numPr>
          <w:ilvl w:val="0"/>
          <w:numId w:val="1"/>
        </w:numPr>
        <w:rPr>
          <w:szCs w:val="24"/>
        </w:rPr>
      </w:pPr>
      <w:r>
        <w:rPr>
          <w:szCs w:val="24"/>
        </w:rPr>
        <w:t>Obec Ořechov nepodala</w:t>
      </w:r>
      <w:r w:rsidR="00B71A5E">
        <w:rPr>
          <w:szCs w:val="24"/>
        </w:rPr>
        <w:t xml:space="preserve"> a nepodá</w:t>
      </w:r>
      <w:r>
        <w:rPr>
          <w:szCs w:val="24"/>
        </w:rPr>
        <w:t xml:space="preserve"> trestní oznámení.</w:t>
      </w:r>
    </w:p>
    <w:p w:rsidR="009A00F7" w:rsidRPr="007D2353" w:rsidRDefault="009A00F7" w:rsidP="007D2353">
      <w:pPr>
        <w:ind w:left="360"/>
        <w:rPr>
          <w:szCs w:val="24"/>
        </w:rPr>
      </w:pPr>
    </w:p>
    <w:p w:rsidR="00741F9F" w:rsidRDefault="00741F9F" w:rsidP="009F3269">
      <w:pPr>
        <w:pStyle w:val="Odstavecseseznamem"/>
        <w:rPr>
          <w:szCs w:val="24"/>
        </w:rPr>
      </w:pPr>
    </w:p>
    <w:p w:rsidR="00741F9F" w:rsidRDefault="00C03683" w:rsidP="00C03683">
      <w:pPr>
        <w:pStyle w:val="Odstavecseseznamem"/>
        <w:ind w:left="0"/>
        <w:rPr>
          <w:szCs w:val="24"/>
        </w:rPr>
      </w:pPr>
      <w:r>
        <w:rPr>
          <w:szCs w:val="24"/>
        </w:rPr>
        <w:t>S pozdravem</w:t>
      </w:r>
    </w:p>
    <w:p w:rsidR="00741F9F" w:rsidRPr="00741F9F" w:rsidRDefault="00741F9F" w:rsidP="00741F9F">
      <w:pPr>
        <w:pStyle w:val="Odstavecseseznamem"/>
        <w:rPr>
          <w:szCs w:val="24"/>
        </w:rPr>
      </w:pPr>
      <w:r w:rsidRPr="00741F9F">
        <w:rPr>
          <w:szCs w:val="24"/>
        </w:rPr>
        <w:t xml:space="preserve"> </w:t>
      </w:r>
    </w:p>
    <w:p w:rsidR="005D33BC" w:rsidRPr="00C03683" w:rsidRDefault="00C03683" w:rsidP="00C03683">
      <w:pPr>
        <w:pStyle w:val="Odstavecseseznamem"/>
        <w:ind w:left="0"/>
        <w:rPr>
          <w:i/>
          <w:sz w:val="22"/>
          <w:szCs w:val="22"/>
        </w:rPr>
      </w:pPr>
      <w:r w:rsidRPr="00C03683">
        <w:rPr>
          <w:i/>
          <w:sz w:val="22"/>
          <w:szCs w:val="22"/>
        </w:rPr>
        <w:t>otisk razítka</w:t>
      </w:r>
    </w:p>
    <w:p w:rsidR="00EE4511" w:rsidRDefault="00EE4511" w:rsidP="00C03683">
      <w:pPr>
        <w:ind w:firstLine="1"/>
        <w:rPr>
          <w:szCs w:val="24"/>
        </w:rPr>
      </w:pPr>
    </w:p>
    <w:p w:rsidR="005F4FEC" w:rsidRDefault="00EE4511" w:rsidP="000B5928">
      <w:pPr>
        <w:ind w:left="708" w:hanging="708"/>
        <w:rPr>
          <w:szCs w:val="24"/>
        </w:rPr>
      </w:pPr>
      <w:r>
        <w:rPr>
          <w:szCs w:val="24"/>
        </w:rPr>
        <w:t>Pavel Smištík</w:t>
      </w:r>
    </w:p>
    <w:p w:rsidR="005F4FEC" w:rsidRDefault="00EE4511" w:rsidP="001724C8">
      <w:pPr>
        <w:ind w:left="708" w:hanging="708"/>
      </w:pPr>
      <w:r>
        <w:rPr>
          <w:szCs w:val="24"/>
        </w:rPr>
        <w:t>místostarosta</w:t>
      </w:r>
    </w:p>
    <w:p w:rsidR="00461B5C" w:rsidRDefault="00461B5C" w:rsidP="001724C8">
      <w:pPr>
        <w:ind w:left="708" w:hanging="708"/>
      </w:pPr>
    </w:p>
    <w:p w:rsidR="00461B5C" w:rsidRDefault="00461B5C" w:rsidP="001724C8">
      <w:pPr>
        <w:ind w:left="708" w:hanging="708"/>
      </w:pPr>
    </w:p>
    <w:p w:rsidR="005F4FEC" w:rsidRDefault="005F4FEC" w:rsidP="001724C8">
      <w:pPr>
        <w:ind w:left="708" w:hanging="708"/>
      </w:pPr>
    </w:p>
    <w:p w:rsidR="005F4FEC" w:rsidRDefault="005F4FEC" w:rsidP="001724C8">
      <w:pPr>
        <w:ind w:left="708" w:hanging="708"/>
      </w:pPr>
    </w:p>
    <w:p w:rsidR="001770D6" w:rsidRDefault="001770D6" w:rsidP="001724C8">
      <w:pPr>
        <w:ind w:left="708" w:hanging="708"/>
      </w:pPr>
    </w:p>
    <w:p w:rsidR="001770D6" w:rsidRDefault="001770D6" w:rsidP="001724C8">
      <w:pPr>
        <w:ind w:left="708" w:hanging="708"/>
      </w:pPr>
    </w:p>
    <w:p w:rsidR="001770D6" w:rsidRDefault="001770D6" w:rsidP="001724C8">
      <w:pPr>
        <w:ind w:left="708" w:hanging="708"/>
      </w:pPr>
    </w:p>
    <w:p w:rsidR="001770D6" w:rsidRDefault="001770D6" w:rsidP="001724C8">
      <w:pPr>
        <w:ind w:left="708" w:hanging="708"/>
      </w:pPr>
    </w:p>
    <w:p w:rsidR="00F41A34" w:rsidRDefault="00F41A34" w:rsidP="00631276"/>
    <w:p w:rsidR="00F41A34" w:rsidRDefault="00F41A34" w:rsidP="00631276"/>
    <w:p w:rsidR="00631276" w:rsidRDefault="00631276" w:rsidP="00631276"/>
    <w:p w:rsidR="00AA7368" w:rsidRDefault="00AA7368" w:rsidP="00631276"/>
    <w:sectPr w:rsidR="00AA7368" w:rsidSect="00860DEF">
      <w:headerReference w:type="default" r:id="rId8"/>
      <w:footerReference w:type="default" r:id="rId9"/>
      <w:pgSz w:w="11906" w:h="16838" w:code="9"/>
      <w:pgMar w:top="851" w:right="1021" w:bottom="1985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1D71" w:rsidRDefault="00DD1D71">
      <w:r>
        <w:separator/>
      </w:r>
    </w:p>
  </w:endnote>
  <w:endnote w:type="continuationSeparator" w:id="0">
    <w:p w:rsidR="00DD1D71" w:rsidRDefault="00DD1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3539" w:rsidRPr="00F130A4" w:rsidRDefault="00C13539" w:rsidP="00444A29">
    <w:pPr>
      <w:pStyle w:val="Zkladntext"/>
      <w:pBdr>
        <w:bottom w:val="single" w:sz="12" w:space="1" w:color="auto"/>
      </w:pBdr>
      <w:spacing w:line="240" w:lineRule="auto"/>
      <w:jc w:val="left"/>
      <w:rPr>
        <w:b w:val="0"/>
        <w:color w:val="000080"/>
        <w:sz w:val="6"/>
        <w:szCs w:val="6"/>
        <w:u w:val="none"/>
        <w:lang w:val="en-US"/>
      </w:rPr>
    </w:pPr>
  </w:p>
  <w:p w:rsidR="00864B72" w:rsidRPr="00172D39" w:rsidRDefault="00864B72" w:rsidP="00864B72">
    <w:pPr>
      <w:pStyle w:val="Zkladntext"/>
      <w:spacing w:line="240" w:lineRule="auto"/>
      <w:jc w:val="left"/>
      <w:rPr>
        <w:i/>
        <w:color w:val="008000"/>
        <w:sz w:val="16"/>
        <w:u w:val="none"/>
      </w:rPr>
    </w:pPr>
    <w:r w:rsidRPr="00172D39">
      <w:rPr>
        <w:i/>
        <w:color w:val="008000"/>
        <w:sz w:val="16"/>
        <w:u w:val="none"/>
      </w:rPr>
      <w:t>Adresa</w:t>
    </w:r>
    <w:r>
      <w:rPr>
        <w:i/>
        <w:color w:val="008000"/>
        <w:sz w:val="16"/>
        <w:u w:val="none"/>
      </w:rPr>
      <w:tab/>
      <w:t xml:space="preserve"> </w:t>
    </w:r>
    <w:r w:rsidR="005F4FEC">
      <w:rPr>
        <w:i/>
        <w:color w:val="008000"/>
        <w:sz w:val="16"/>
        <w:u w:val="none"/>
      </w:rPr>
      <w:t xml:space="preserve">   </w:t>
    </w:r>
    <w:r>
      <w:rPr>
        <w:i/>
        <w:color w:val="008000"/>
        <w:sz w:val="16"/>
        <w:u w:val="none"/>
      </w:rPr>
      <w:t xml:space="preserve"> </w:t>
    </w:r>
    <w:r w:rsidRPr="00172D39">
      <w:rPr>
        <w:i/>
        <w:color w:val="008000"/>
        <w:sz w:val="16"/>
        <w:u w:val="none"/>
      </w:rPr>
      <w:t>Telefon</w:t>
    </w:r>
    <w:r w:rsidRPr="00172D39">
      <w:rPr>
        <w:i/>
        <w:color w:val="008000"/>
        <w:sz w:val="16"/>
        <w:u w:val="none"/>
      </w:rPr>
      <w:tab/>
      <w:t xml:space="preserve"> </w:t>
    </w:r>
    <w:r>
      <w:rPr>
        <w:i/>
        <w:color w:val="008000"/>
        <w:sz w:val="16"/>
        <w:u w:val="none"/>
      </w:rPr>
      <w:t xml:space="preserve">     </w:t>
    </w:r>
    <w:r w:rsidRPr="00172D39">
      <w:rPr>
        <w:i/>
        <w:color w:val="008000"/>
        <w:sz w:val="16"/>
        <w:u w:val="none"/>
      </w:rPr>
      <w:t xml:space="preserve"> </w:t>
    </w:r>
    <w:r w:rsidRPr="00172D39">
      <w:rPr>
        <w:i/>
        <w:color w:val="008000"/>
        <w:sz w:val="16"/>
        <w:u w:val="none"/>
      </w:rPr>
      <w:tab/>
    </w:r>
    <w:r w:rsidRPr="00172D39">
      <w:rPr>
        <w:i/>
        <w:color w:val="008000"/>
        <w:sz w:val="16"/>
        <w:u w:val="none"/>
      </w:rPr>
      <w:tab/>
      <w:t xml:space="preserve"> e-mail</w:t>
    </w:r>
    <w:r w:rsidRPr="00172D39">
      <w:rPr>
        <w:i/>
        <w:color w:val="008000"/>
        <w:sz w:val="16"/>
        <w:u w:val="none"/>
      </w:rPr>
      <w:tab/>
    </w:r>
    <w:r w:rsidRPr="00172D39">
      <w:rPr>
        <w:i/>
        <w:color w:val="008000"/>
        <w:sz w:val="16"/>
        <w:u w:val="none"/>
      </w:rPr>
      <w:tab/>
    </w:r>
    <w:r w:rsidRPr="00172D39">
      <w:rPr>
        <w:i/>
        <w:color w:val="008000"/>
        <w:sz w:val="16"/>
        <w:u w:val="none"/>
      </w:rPr>
      <w:tab/>
      <w:t xml:space="preserve"> www</w:t>
    </w:r>
    <w:r w:rsidRPr="00172D39">
      <w:rPr>
        <w:i/>
        <w:color w:val="008000"/>
        <w:sz w:val="16"/>
        <w:u w:val="none"/>
      </w:rPr>
      <w:tab/>
    </w:r>
    <w:r w:rsidRPr="00172D39">
      <w:rPr>
        <w:i/>
        <w:color w:val="008000"/>
        <w:sz w:val="16"/>
        <w:u w:val="none"/>
      </w:rPr>
      <w:tab/>
    </w:r>
    <w:r>
      <w:rPr>
        <w:i/>
        <w:color w:val="008000"/>
        <w:sz w:val="16"/>
        <w:u w:val="none"/>
      </w:rPr>
      <w:t xml:space="preserve">     </w:t>
    </w:r>
    <w:r w:rsidRPr="00172D39">
      <w:rPr>
        <w:i/>
        <w:color w:val="008000"/>
        <w:sz w:val="16"/>
        <w:u w:val="none"/>
      </w:rPr>
      <w:t xml:space="preserve"> IČ</w:t>
    </w:r>
    <w:r w:rsidRPr="00172D39">
      <w:rPr>
        <w:i/>
        <w:color w:val="008000"/>
        <w:sz w:val="16"/>
        <w:u w:val="none"/>
      </w:rPr>
      <w:tab/>
    </w:r>
    <w:r>
      <w:rPr>
        <w:i/>
        <w:color w:val="008000"/>
        <w:sz w:val="16"/>
        <w:u w:val="none"/>
      </w:rPr>
      <w:t xml:space="preserve">        </w:t>
    </w:r>
    <w:r w:rsidRPr="00172D39">
      <w:rPr>
        <w:i/>
        <w:color w:val="008000"/>
        <w:sz w:val="16"/>
        <w:u w:val="none"/>
      </w:rPr>
      <w:t>bankovni spoj.</w:t>
    </w:r>
    <w:r w:rsidRPr="00172D39">
      <w:rPr>
        <w:i/>
        <w:color w:val="008000"/>
        <w:sz w:val="16"/>
        <w:u w:val="none"/>
      </w:rPr>
      <w:tab/>
    </w:r>
    <w:r w:rsidR="003744C2">
      <w:rPr>
        <w:i/>
        <w:color w:val="008000"/>
        <w:sz w:val="16"/>
        <w:u w:val="none"/>
      </w:rPr>
      <w:t xml:space="preserve">       </w:t>
    </w:r>
    <w:r w:rsidRPr="00172D39">
      <w:rPr>
        <w:i/>
        <w:color w:val="008000"/>
        <w:sz w:val="16"/>
        <w:u w:val="none"/>
      </w:rPr>
      <w:t>Číslo učtu</w:t>
    </w:r>
  </w:p>
  <w:p w:rsidR="00864B72" w:rsidRPr="00172D39" w:rsidRDefault="00864B72" w:rsidP="00864B72">
    <w:pPr>
      <w:pStyle w:val="Zkladntext"/>
      <w:spacing w:line="240" w:lineRule="auto"/>
      <w:jc w:val="left"/>
      <w:rPr>
        <w:b w:val="0"/>
        <w:i/>
        <w:color w:val="008000"/>
        <w:sz w:val="16"/>
        <w:u w:val="none"/>
      </w:rPr>
    </w:pPr>
    <w:r w:rsidRPr="00172D39">
      <w:rPr>
        <w:b w:val="0"/>
        <w:i/>
        <w:color w:val="008000"/>
        <w:sz w:val="16"/>
        <w:u w:val="none"/>
      </w:rPr>
      <w:t>Zahradní 1</w:t>
    </w:r>
    <w:r w:rsidR="005F4FEC">
      <w:rPr>
        <w:b w:val="0"/>
        <w:i/>
        <w:color w:val="008000"/>
        <w:sz w:val="16"/>
        <w:u w:val="none"/>
      </w:rPr>
      <w:t xml:space="preserve">  </w:t>
    </w:r>
    <w:r>
      <w:rPr>
        <w:b w:val="0"/>
        <w:i/>
        <w:color w:val="008000"/>
        <w:sz w:val="16"/>
        <w:u w:val="none"/>
      </w:rPr>
      <w:t xml:space="preserve"> </w:t>
    </w:r>
    <w:r w:rsidR="005F4FEC">
      <w:rPr>
        <w:b w:val="0"/>
        <w:i/>
        <w:color w:val="008000"/>
        <w:sz w:val="16"/>
        <w:u w:val="none"/>
      </w:rPr>
      <w:t xml:space="preserve"> </w:t>
    </w:r>
    <w:r w:rsidRPr="00172D39">
      <w:rPr>
        <w:b w:val="0"/>
        <w:i/>
        <w:color w:val="008000"/>
        <w:sz w:val="16"/>
        <w:u w:val="none"/>
      </w:rPr>
      <w:t>547 225</w:t>
    </w:r>
    <w:r>
      <w:rPr>
        <w:b w:val="0"/>
        <w:i/>
        <w:color w:val="008000"/>
        <w:sz w:val="16"/>
        <w:u w:val="none"/>
      </w:rPr>
      <w:t> </w:t>
    </w:r>
    <w:r w:rsidRPr="00172D39">
      <w:rPr>
        <w:b w:val="0"/>
        <w:i/>
        <w:color w:val="008000"/>
        <w:sz w:val="16"/>
        <w:u w:val="none"/>
      </w:rPr>
      <w:t>131</w:t>
    </w:r>
    <w:r>
      <w:rPr>
        <w:b w:val="0"/>
        <w:i/>
        <w:color w:val="008000"/>
        <w:sz w:val="16"/>
        <w:u w:val="none"/>
      </w:rPr>
      <w:t xml:space="preserve">  </w:t>
    </w:r>
    <w:r w:rsidRPr="00172D39">
      <w:rPr>
        <w:b w:val="0"/>
        <w:i/>
        <w:color w:val="008000"/>
        <w:sz w:val="16"/>
        <w:u w:val="none"/>
      </w:rPr>
      <w:t xml:space="preserve">  </w:t>
    </w:r>
    <w:r w:rsidR="009E0C62">
      <w:rPr>
        <w:b w:val="0"/>
        <w:i/>
        <w:color w:val="008000"/>
        <w:sz w:val="16"/>
        <w:u w:val="none"/>
      </w:rPr>
      <w:t xml:space="preserve">                         </w:t>
    </w:r>
    <w:hyperlink r:id="rId1" w:history="1">
      <w:r w:rsidR="009E0C62" w:rsidRPr="00EF21D1">
        <w:rPr>
          <w:rStyle w:val="Hypertextovodkaz"/>
          <w:b w:val="0"/>
          <w:i/>
          <w:sz w:val="16"/>
        </w:rPr>
        <w:t>obec@orechovubrna.cz</w:t>
      </w:r>
    </w:hyperlink>
    <w:r w:rsidR="009E0C62">
      <w:rPr>
        <w:b w:val="0"/>
        <w:i/>
        <w:color w:val="008000"/>
        <w:sz w:val="16"/>
        <w:u w:val="none"/>
      </w:rPr>
      <w:t xml:space="preserve">              </w:t>
    </w:r>
    <w:r w:rsidRPr="00172D39">
      <w:rPr>
        <w:b w:val="0"/>
        <w:i/>
        <w:color w:val="008000"/>
        <w:sz w:val="16"/>
        <w:u w:val="none"/>
        <w:lang w:val="en-US"/>
      </w:rPr>
      <w:t xml:space="preserve"> </w:t>
    </w:r>
    <w:hyperlink r:id="rId2" w:history="1">
      <w:r w:rsidRPr="009B7ADE">
        <w:rPr>
          <w:rStyle w:val="Hypertextovodkaz"/>
          <w:i/>
          <w:sz w:val="16"/>
        </w:rPr>
        <w:t>www.orechovubrna.cz</w:t>
      </w:r>
    </w:hyperlink>
    <w:r>
      <w:rPr>
        <w:b w:val="0"/>
        <w:i/>
        <w:color w:val="008000"/>
        <w:sz w:val="16"/>
        <w:u w:val="none"/>
      </w:rPr>
      <w:t xml:space="preserve"> </w:t>
    </w:r>
    <w:r w:rsidR="009E0C62">
      <w:rPr>
        <w:b w:val="0"/>
        <w:i/>
        <w:color w:val="008000"/>
        <w:sz w:val="16"/>
        <w:u w:val="none"/>
      </w:rPr>
      <w:t xml:space="preserve"> </w:t>
    </w:r>
    <w:r w:rsidR="005F4FEC">
      <w:rPr>
        <w:b w:val="0"/>
        <w:i/>
        <w:color w:val="008000"/>
        <w:sz w:val="16"/>
        <w:u w:val="none"/>
      </w:rPr>
      <w:t xml:space="preserve"> </w:t>
    </w:r>
    <w:r>
      <w:rPr>
        <w:b w:val="0"/>
        <w:i/>
        <w:color w:val="008000"/>
        <w:sz w:val="16"/>
        <w:u w:val="none"/>
      </w:rPr>
      <w:t xml:space="preserve"> </w:t>
    </w:r>
    <w:proofErr w:type="gramStart"/>
    <w:r w:rsidRPr="00172D39">
      <w:rPr>
        <w:b w:val="0"/>
        <w:i/>
        <w:color w:val="008000"/>
        <w:sz w:val="16"/>
        <w:u w:val="none"/>
      </w:rPr>
      <w:t>00282278</w:t>
    </w:r>
    <w:r>
      <w:rPr>
        <w:b w:val="0"/>
        <w:i/>
        <w:color w:val="008000"/>
        <w:sz w:val="16"/>
        <w:u w:val="none"/>
      </w:rPr>
      <w:t xml:space="preserve"> </w:t>
    </w:r>
    <w:r w:rsidR="009E0C62">
      <w:rPr>
        <w:b w:val="0"/>
        <w:i/>
        <w:color w:val="008000"/>
        <w:sz w:val="16"/>
        <w:u w:val="none"/>
      </w:rPr>
      <w:t xml:space="preserve">  </w:t>
    </w:r>
    <w:r>
      <w:rPr>
        <w:b w:val="0"/>
        <w:i/>
        <w:color w:val="008000"/>
        <w:sz w:val="16"/>
        <w:u w:val="none"/>
      </w:rPr>
      <w:t xml:space="preserve"> </w:t>
    </w:r>
    <w:r w:rsidR="007D2353">
      <w:rPr>
        <w:b w:val="0"/>
        <w:i/>
        <w:color w:val="008000"/>
        <w:sz w:val="16"/>
        <w:u w:val="none"/>
      </w:rPr>
      <w:t>ČNB</w:t>
    </w:r>
    <w:proofErr w:type="gramEnd"/>
    <w:r w:rsidR="007D2353">
      <w:rPr>
        <w:b w:val="0"/>
        <w:i/>
        <w:color w:val="008000"/>
        <w:sz w:val="16"/>
        <w:u w:val="none"/>
      </w:rPr>
      <w:t xml:space="preserve">                           97-7317641/0710</w:t>
    </w:r>
    <w:r w:rsidR="009E0C62">
      <w:rPr>
        <w:b w:val="0"/>
        <w:i/>
        <w:color w:val="008000"/>
        <w:sz w:val="16"/>
        <w:u w:val="none"/>
      </w:rPr>
      <w:t xml:space="preserve">         </w:t>
    </w:r>
  </w:p>
  <w:p w:rsidR="00864B72" w:rsidRPr="00172D39" w:rsidRDefault="00864B72" w:rsidP="00864B72">
    <w:pPr>
      <w:pStyle w:val="Zkladntext"/>
      <w:spacing w:line="240" w:lineRule="auto"/>
      <w:jc w:val="left"/>
      <w:rPr>
        <w:b w:val="0"/>
        <w:i/>
        <w:color w:val="008000"/>
        <w:sz w:val="16"/>
        <w:u w:val="none"/>
        <w:lang w:val="en-US"/>
      </w:rPr>
    </w:pPr>
    <w:r w:rsidRPr="00172D39">
      <w:rPr>
        <w:b w:val="0"/>
        <w:i/>
        <w:color w:val="008000"/>
        <w:sz w:val="16"/>
        <w:u w:val="none"/>
      </w:rPr>
      <w:t>Ořechov</w:t>
    </w:r>
    <w:r w:rsidRPr="00172D39">
      <w:rPr>
        <w:b w:val="0"/>
        <w:i/>
        <w:color w:val="008000"/>
        <w:sz w:val="16"/>
        <w:u w:val="none"/>
      </w:rPr>
      <w:tab/>
    </w:r>
    <w:r w:rsidR="005F4FEC">
      <w:rPr>
        <w:b w:val="0"/>
        <w:i/>
        <w:color w:val="008000"/>
        <w:sz w:val="16"/>
        <w:u w:val="none"/>
      </w:rPr>
      <w:t xml:space="preserve">   </w:t>
    </w:r>
    <w:r w:rsidRPr="00172D39">
      <w:rPr>
        <w:b w:val="0"/>
        <w:i/>
        <w:color w:val="008000"/>
        <w:sz w:val="16"/>
        <w:u w:val="none"/>
      </w:rPr>
      <w:tab/>
      <w:t xml:space="preserve"> </w:t>
    </w:r>
    <w:r w:rsidR="005F4FEC">
      <w:rPr>
        <w:b w:val="0"/>
        <w:i/>
        <w:color w:val="008000"/>
        <w:sz w:val="16"/>
        <w:u w:val="none"/>
      </w:rPr>
      <w:t xml:space="preserve">                   </w:t>
    </w:r>
    <w:r w:rsidR="003744C2">
      <w:rPr>
        <w:b w:val="0"/>
        <w:i/>
        <w:color w:val="008000"/>
        <w:sz w:val="16"/>
        <w:u w:val="none"/>
      </w:rPr>
      <w:t xml:space="preserve">             </w:t>
    </w:r>
    <w:r w:rsidRPr="00172D39">
      <w:rPr>
        <w:b w:val="0"/>
        <w:i/>
        <w:color w:val="008000"/>
        <w:sz w:val="16"/>
        <w:u w:val="none"/>
      </w:rPr>
      <w:t xml:space="preserve">   </w:t>
    </w:r>
    <w:hyperlink r:id="rId3" w:history="1">
      <w:r w:rsidR="00107A7D" w:rsidRPr="00EB4FF7">
        <w:rPr>
          <w:rStyle w:val="Hypertextovodkaz"/>
          <w:i/>
          <w:sz w:val="16"/>
        </w:rPr>
        <w:t>podatelna@orechovubrna.cz</w:t>
      </w:r>
    </w:hyperlink>
    <w:r w:rsidR="00107A7D">
      <w:rPr>
        <w:b w:val="0"/>
        <w:i/>
        <w:color w:val="008000"/>
        <w:sz w:val="16"/>
        <w:u w:val="none"/>
      </w:rPr>
      <w:tab/>
    </w:r>
    <w:r w:rsidR="00107A7D">
      <w:rPr>
        <w:b w:val="0"/>
        <w:i/>
        <w:color w:val="008000"/>
        <w:sz w:val="16"/>
        <w:u w:val="none"/>
      </w:rPr>
      <w:tab/>
    </w:r>
    <w:r w:rsidR="00107A7D">
      <w:rPr>
        <w:b w:val="0"/>
        <w:i/>
        <w:color w:val="008000"/>
        <w:sz w:val="16"/>
        <w:u w:val="none"/>
      </w:rPr>
      <w:tab/>
      <w:t xml:space="preserve">     DIČ</w:t>
    </w:r>
  </w:p>
  <w:p w:rsidR="00864B72" w:rsidRPr="00172D39" w:rsidRDefault="00864B72" w:rsidP="00864B72">
    <w:pPr>
      <w:pStyle w:val="Zkladntext"/>
      <w:spacing w:line="240" w:lineRule="auto"/>
      <w:jc w:val="left"/>
      <w:rPr>
        <w:b w:val="0"/>
        <w:i/>
        <w:color w:val="008000"/>
        <w:sz w:val="16"/>
        <w:u w:val="none"/>
      </w:rPr>
    </w:pPr>
    <w:r w:rsidRPr="00172D39">
      <w:rPr>
        <w:b w:val="0"/>
        <w:i/>
        <w:color w:val="008000"/>
        <w:sz w:val="16"/>
        <w:u w:val="none"/>
      </w:rPr>
      <w:t xml:space="preserve">664 44 </w:t>
    </w:r>
    <w:r w:rsidRPr="00172D39">
      <w:rPr>
        <w:b w:val="0"/>
        <w:i/>
        <w:color w:val="008000"/>
        <w:sz w:val="16"/>
        <w:u w:val="none"/>
      </w:rPr>
      <w:tab/>
    </w:r>
    <w:r w:rsidR="009E0C62">
      <w:rPr>
        <w:b w:val="0"/>
        <w:i/>
        <w:color w:val="008000"/>
        <w:sz w:val="16"/>
        <w:u w:val="none"/>
      </w:rPr>
      <w:t xml:space="preserve">             </w:t>
    </w:r>
    <w:r w:rsidR="00107A7D">
      <w:rPr>
        <w:b w:val="0"/>
        <w:i/>
        <w:color w:val="008000"/>
        <w:sz w:val="16"/>
        <w:u w:val="none"/>
      </w:rPr>
      <w:tab/>
    </w:r>
    <w:r w:rsidR="00107A7D">
      <w:rPr>
        <w:b w:val="0"/>
        <w:i/>
        <w:color w:val="008000"/>
        <w:sz w:val="16"/>
        <w:u w:val="none"/>
      </w:rPr>
      <w:tab/>
    </w:r>
    <w:r w:rsidR="00107A7D">
      <w:rPr>
        <w:b w:val="0"/>
        <w:i/>
        <w:color w:val="008000"/>
        <w:sz w:val="16"/>
        <w:u w:val="none"/>
      </w:rPr>
      <w:tab/>
    </w:r>
    <w:r w:rsidR="00107A7D">
      <w:rPr>
        <w:b w:val="0"/>
        <w:i/>
        <w:color w:val="008000"/>
        <w:sz w:val="16"/>
        <w:u w:val="none"/>
      </w:rPr>
      <w:tab/>
    </w:r>
    <w:r w:rsidR="00107A7D">
      <w:rPr>
        <w:b w:val="0"/>
        <w:i/>
        <w:color w:val="008000"/>
        <w:sz w:val="16"/>
        <w:u w:val="none"/>
      </w:rPr>
      <w:tab/>
    </w:r>
    <w:r w:rsidR="00107A7D">
      <w:rPr>
        <w:b w:val="0"/>
        <w:i/>
        <w:color w:val="008000"/>
        <w:sz w:val="16"/>
        <w:u w:val="none"/>
      </w:rPr>
      <w:tab/>
    </w:r>
    <w:r w:rsidR="00107A7D">
      <w:rPr>
        <w:b w:val="0"/>
        <w:i/>
        <w:color w:val="008000"/>
        <w:sz w:val="16"/>
        <w:u w:val="none"/>
      </w:rPr>
      <w:tab/>
    </w:r>
    <w:r w:rsidR="009E0C62">
      <w:rPr>
        <w:b w:val="0"/>
        <w:i/>
        <w:color w:val="008000"/>
        <w:sz w:val="16"/>
        <w:u w:val="none"/>
      </w:rPr>
      <w:t xml:space="preserve">            </w:t>
    </w:r>
    <w:r w:rsidR="00107A7D">
      <w:rPr>
        <w:b w:val="0"/>
        <w:i/>
        <w:color w:val="008000"/>
        <w:sz w:val="16"/>
        <w:u w:val="none"/>
      </w:rPr>
      <w:t xml:space="preserve">   </w:t>
    </w:r>
    <w:r w:rsidR="009E0C62">
      <w:rPr>
        <w:b w:val="0"/>
        <w:i/>
        <w:color w:val="008000"/>
        <w:sz w:val="16"/>
        <w:u w:val="none"/>
      </w:rPr>
      <w:t xml:space="preserve">       </w:t>
    </w:r>
    <w:r w:rsidR="00107A7D">
      <w:rPr>
        <w:b w:val="0"/>
        <w:i/>
        <w:color w:val="008000"/>
        <w:sz w:val="16"/>
        <w:u w:val="none"/>
      </w:rPr>
      <w:t xml:space="preserve"> CZ00282278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1D71" w:rsidRDefault="00DD1D71">
      <w:r>
        <w:separator/>
      </w:r>
    </w:p>
  </w:footnote>
  <w:footnote w:type="continuationSeparator" w:id="0">
    <w:p w:rsidR="00DD1D71" w:rsidRDefault="00DD1D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3539" w:rsidRDefault="00C31A4E" w:rsidP="00444A29">
    <w:pPr>
      <w:pStyle w:val="Zhlav"/>
      <w:ind w:firstLine="720"/>
      <w:rPr>
        <w:color w:val="008000"/>
        <w:sz w:val="40"/>
        <w:szCs w:val="40"/>
      </w:rPr>
    </w:pPr>
    <w:r>
      <w:rPr>
        <w:noProof/>
        <w:color w:val="008000"/>
        <w:sz w:val="72"/>
        <w:szCs w:val="72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-19685</wp:posOffset>
          </wp:positionH>
          <wp:positionV relativeFrom="paragraph">
            <wp:posOffset>-17145</wp:posOffset>
          </wp:positionV>
          <wp:extent cx="890270" cy="1053465"/>
          <wp:effectExtent l="19050" t="0" r="5080" b="0"/>
          <wp:wrapNone/>
          <wp:docPr id="2" name="obrázek 2" descr="ORECHOV_ZNAK+i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ORECHOV_ZNAK+i50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0270" cy="1053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13539" w:rsidRPr="003160F6">
      <w:rPr>
        <w:color w:val="008000"/>
        <w:sz w:val="72"/>
        <w:szCs w:val="72"/>
      </w:rPr>
      <w:t xml:space="preserve">      </w:t>
    </w:r>
    <w:r w:rsidR="009D27BB">
      <w:rPr>
        <w:color w:val="008000"/>
        <w:sz w:val="72"/>
        <w:szCs w:val="72"/>
      </w:rPr>
      <w:t xml:space="preserve">     </w:t>
    </w:r>
    <w:r w:rsidR="00C13539" w:rsidRPr="009D27BB">
      <w:rPr>
        <w:color w:val="008000"/>
        <w:sz w:val="84"/>
        <w:szCs w:val="84"/>
      </w:rPr>
      <w:t>Obec</w:t>
    </w:r>
    <w:r w:rsidR="009D27BB" w:rsidRPr="009D27BB">
      <w:rPr>
        <w:color w:val="008000"/>
        <w:sz w:val="84"/>
        <w:szCs w:val="84"/>
      </w:rPr>
      <w:t xml:space="preserve"> </w:t>
    </w:r>
    <w:r w:rsidR="00C13539" w:rsidRPr="009D27BB">
      <w:rPr>
        <w:color w:val="008000"/>
        <w:sz w:val="84"/>
        <w:szCs w:val="84"/>
      </w:rPr>
      <w:t>Ořechov</w:t>
    </w:r>
  </w:p>
  <w:p w:rsidR="005D33BC" w:rsidRPr="005D33BC" w:rsidRDefault="005D33BC" w:rsidP="00444A29">
    <w:pPr>
      <w:pStyle w:val="Zhlav"/>
      <w:ind w:firstLine="720"/>
      <w:rPr>
        <w:color w:val="008000"/>
        <w:sz w:val="28"/>
        <w:szCs w:val="28"/>
      </w:rPr>
    </w:pPr>
    <w:r>
      <w:rPr>
        <w:color w:val="008000"/>
        <w:sz w:val="40"/>
        <w:szCs w:val="40"/>
      </w:rPr>
      <w:t xml:space="preserve">                   </w:t>
    </w:r>
    <w:r w:rsidRPr="005D33BC">
      <w:rPr>
        <w:color w:val="008000"/>
        <w:sz w:val="28"/>
        <w:szCs w:val="28"/>
      </w:rPr>
      <w:t xml:space="preserve">Zahradní </w:t>
    </w:r>
    <w:proofErr w:type="gramStart"/>
    <w:r w:rsidRPr="005D33BC">
      <w:rPr>
        <w:color w:val="008000"/>
        <w:sz w:val="28"/>
        <w:szCs w:val="28"/>
      </w:rPr>
      <w:t xml:space="preserve">216/1, </w:t>
    </w:r>
    <w:r>
      <w:rPr>
        <w:color w:val="008000"/>
        <w:sz w:val="28"/>
        <w:szCs w:val="28"/>
      </w:rPr>
      <w:t xml:space="preserve"> 664 44</w:t>
    </w:r>
    <w:proofErr w:type="gramEnd"/>
    <w:r>
      <w:rPr>
        <w:color w:val="008000"/>
        <w:sz w:val="28"/>
        <w:szCs w:val="28"/>
      </w:rPr>
      <w:t xml:space="preserve"> Ořechov, </w:t>
    </w:r>
    <w:r w:rsidRPr="005D33BC">
      <w:rPr>
        <w:color w:val="008000"/>
        <w:sz w:val="28"/>
        <w:szCs w:val="28"/>
      </w:rPr>
      <w:t>IČ: 00282278</w:t>
    </w:r>
  </w:p>
  <w:p w:rsidR="005D33BC" w:rsidRPr="005D33BC" w:rsidRDefault="005D33BC" w:rsidP="00444A29">
    <w:pPr>
      <w:pStyle w:val="Zhlav"/>
      <w:ind w:firstLine="720"/>
      <w:rPr>
        <w:color w:val="008000"/>
        <w:sz w:val="40"/>
        <w:szCs w:val="40"/>
      </w:rPr>
    </w:pPr>
    <w:r>
      <w:rPr>
        <w:color w:val="008000"/>
        <w:sz w:val="40"/>
        <w:szCs w:val="40"/>
      </w:rPr>
      <w:t xml:space="preserve">                    </w:t>
    </w:r>
  </w:p>
  <w:p w:rsidR="005D33BC" w:rsidRPr="009D27BB" w:rsidRDefault="005D33BC" w:rsidP="00444A29">
    <w:pPr>
      <w:pStyle w:val="Zhlav"/>
      <w:ind w:firstLine="720"/>
      <w:rPr>
        <w:color w:val="008000"/>
        <w:sz w:val="84"/>
        <w:szCs w:val="84"/>
      </w:rPr>
    </w:pPr>
    <w:r>
      <w:rPr>
        <w:color w:val="008000"/>
        <w:sz w:val="84"/>
        <w:szCs w:val="84"/>
      </w:rPr>
      <w:t xml:space="preserve">                                 </w:t>
    </w:r>
  </w:p>
  <w:p w:rsidR="00C13539" w:rsidRDefault="00C13539" w:rsidP="00444A29">
    <w:pPr>
      <w:pStyle w:val="Zhlav"/>
      <w:ind w:firstLine="720"/>
    </w:pPr>
  </w:p>
  <w:p w:rsidR="00C13539" w:rsidRDefault="00C13539" w:rsidP="00444A29">
    <w:pPr>
      <w:pStyle w:val="Zhlav"/>
      <w:ind w:firstLine="720"/>
    </w:pPr>
  </w:p>
  <w:p w:rsidR="00C13539" w:rsidRDefault="00C13539" w:rsidP="00444A29">
    <w:pPr>
      <w:pStyle w:val="Zhlav"/>
    </w:pPr>
  </w:p>
  <w:p w:rsidR="00C13539" w:rsidRPr="00040D94" w:rsidRDefault="00C13539" w:rsidP="00444A29">
    <w:pPr>
      <w:pStyle w:val="Zhlav"/>
      <w:spacing w:line="360" w:lineRule="auto"/>
      <w:rPr>
        <w:i/>
        <w:sz w:val="18"/>
        <w:szCs w:val="18"/>
      </w:rPr>
    </w:pPr>
  </w:p>
  <w:p w:rsidR="00C13539" w:rsidRDefault="00C13539" w:rsidP="00EE4511">
    <w:pPr>
      <w:pStyle w:val="Zhlav"/>
      <w:tabs>
        <w:tab w:val="clear" w:pos="4536"/>
        <w:tab w:val="clear" w:pos="9072"/>
        <w:tab w:val="left" w:pos="5490"/>
      </w:tabs>
      <w:spacing w:line="360" w:lineRule="auto"/>
      <w:rPr>
        <w:i/>
        <w:sz w:val="20"/>
      </w:rPr>
    </w:pPr>
    <w:r w:rsidRPr="00F04ED9">
      <w:rPr>
        <w:i/>
        <w:sz w:val="20"/>
      </w:rPr>
      <w:t>Váš dopis značky ze dne:</w:t>
    </w:r>
    <w:r w:rsidR="007D2353">
      <w:rPr>
        <w:i/>
        <w:sz w:val="20"/>
      </w:rPr>
      <w:t>13. 04. 2022</w:t>
    </w:r>
    <w:r w:rsidR="00EE4511">
      <w:rPr>
        <w:i/>
        <w:sz w:val="20"/>
      </w:rPr>
      <w:tab/>
    </w:r>
    <w:r w:rsidR="00C03683">
      <w:rPr>
        <w:i/>
        <w:sz w:val="20"/>
      </w:rPr>
      <w:t xml:space="preserve">Pan </w:t>
    </w:r>
  </w:p>
  <w:p w:rsidR="00C13539" w:rsidRPr="00F04ED9" w:rsidRDefault="00C13539" w:rsidP="00EE4511">
    <w:pPr>
      <w:pStyle w:val="Zhlav"/>
      <w:tabs>
        <w:tab w:val="clear" w:pos="4536"/>
        <w:tab w:val="clear" w:pos="9072"/>
        <w:tab w:val="left" w:pos="5490"/>
      </w:tabs>
      <w:spacing w:line="360" w:lineRule="auto"/>
      <w:rPr>
        <w:i/>
        <w:sz w:val="20"/>
      </w:rPr>
    </w:pPr>
    <w:r w:rsidRPr="00F04ED9">
      <w:rPr>
        <w:i/>
        <w:sz w:val="20"/>
      </w:rPr>
      <w:t>Naše značka:</w:t>
    </w:r>
    <w:r w:rsidR="008E2FB1">
      <w:rPr>
        <w:i/>
        <w:sz w:val="20"/>
      </w:rPr>
      <w:t xml:space="preserve">  </w:t>
    </w:r>
    <w:proofErr w:type="spellStart"/>
    <w:r w:rsidR="007D2353">
      <w:rPr>
        <w:i/>
        <w:sz w:val="20"/>
      </w:rPr>
      <w:t>OUOre</w:t>
    </w:r>
    <w:proofErr w:type="spellEnd"/>
    <w:r w:rsidR="007D2353">
      <w:rPr>
        <w:i/>
        <w:sz w:val="20"/>
      </w:rPr>
      <w:t>/725/2022</w:t>
    </w:r>
    <w:r w:rsidR="008E2FB1">
      <w:rPr>
        <w:i/>
        <w:sz w:val="20"/>
      </w:rPr>
      <w:t xml:space="preserve">                         </w:t>
    </w:r>
    <w:r w:rsidR="00C4750C">
      <w:rPr>
        <w:i/>
        <w:sz w:val="20"/>
      </w:rPr>
      <w:t xml:space="preserve">                               </w:t>
    </w:r>
  </w:p>
  <w:p w:rsidR="00C13539" w:rsidRPr="00F04ED9" w:rsidRDefault="00C13539" w:rsidP="00444A29">
    <w:pPr>
      <w:pStyle w:val="Zhlav"/>
      <w:spacing w:line="360" w:lineRule="auto"/>
      <w:rPr>
        <w:i/>
        <w:sz w:val="20"/>
      </w:rPr>
    </w:pPr>
    <w:r w:rsidRPr="00F04ED9">
      <w:rPr>
        <w:i/>
        <w:sz w:val="20"/>
      </w:rPr>
      <w:t>Vyřizuje:</w:t>
    </w:r>
    <w:r w:rsidR="00EE4511">
      <w:rPr>
        <w:i/>
        <w:sz w:val="20"/>
      </w:rPr>
      <w:t xml:space="preserve"> Pavel Smištík</w:t>
    </w:r>
    <w:r w:rsidR="008E2FB1">
      <w:rPr>
        <w:i/>
        <w:sz w:val="20"/>
      </w:rPr>
      <w:t xml:space="preserve">                                                                       </w:t>
    </w:r>
  </w:p>
  <w:p w:rsidR="00C13539" w:rsidRDefault="00C13539" w:rsidP="00444A29">
    <w:pPr>
      <w:pStyle w:val="Zhlav"/>
      <w:spacing w:line="360" w:lineRule="auto"/>
      <w:rPr>
        <w:i/>
        <w:sz w:val="20"/>
      </w:rPr>
    </w:pPr>
    <w:r w:rsidRPr="00F04ED9">
      <w:rPr>
        <w:i/>
        <w:sz w:val="20"/>
      </w:rPr>
      <w:t>Telefon:</w:t>
    </w:r>
    <w:r w:rsidR="00EE4511">
      <w:rPr>
        <w:i/>
        <w:sz w:val="20"/>
      </w:rPr>
      <w:t>731 521</w:t>
    </w:r>
    <w:r w:rsidR="008E2FB1">
      <w:rPr>
        <w:i/>
        <w:sz w:val="20"/>
      </w:rPr>
      <w:t> </w:t>
    </w:r>
    <w:r w:rsidR="00EE4511">
      <w:rPr>
        <w:i/>
        <w:sz w:val="20"/>
      </w:rPr>
      <w:t>787</w:t>
    </w:r>
    <w:r w:rsidR="008E2FB1">
      <w:rPr>
        <w:i/>
        <w:sz w:val="20"/>
      </w:rPr>
      <w:t xml:space="preserve">                                           </w:t>
    </w:r>
    <w:r w:rsidR="00C4750C">
      <w:rPr>
        <w:i/>
        <w:sz w:val="20"/>
      </w:rPr>
      <w:t xml:space="preserve">                               </w:t>
    </w:r>
    <w:r w:rsidR="008E2FB1">
      <w:rPr>
        <w:i/>
        <w:sz w:val="20"/>
      </w:rPr>
      <w:t xml:space="preserve"> </w:t>
    </w:r>
  </w:p>
  <w:p w:rsidR="000417DE" w:rsidRPr="00EE4511" w:rsidRDefault="000417DE" w:rsidP="00444A29">
    <w:pPr>
      <w:pStyle w:val="Zhlav"/>
      <w:spacing w:line="360" w:lineRule="auto"/>
      <w:rPr>
        <w:i/>
        <w:sz w:val="20"/>
      </w:rPr>
    </w:pPr>
    <w:r>
      <w:rPr>
        <w:i/>
        <w:sz w:val="20"/>
      </w:rPr>
      <w:t>Email:</w:t>
    </w:r>
    <w:r w:rsidR="00EE4511">
      <w:rPr>
        <w:i/>
        <w:sz w:val="20"/>
      </w:rPr>
      <w:t xml:space="preserve"> místostarosta</w:t>
    </w:r>
    <w:r w:rsidR="00EE4511">
      <w:rPr>
        <w:i/>
        <w:sz w:val="20"/>
        <w:lang w:val="en-US"/>
      </w:rPr>
      <w:t>@orechovubrna.cz</w:t>
    </w:r>
  </w:p>
  <w:p w:rsidR="00C13539" w:rsidRDefault="00C13539" w:rsidP="005F4FEC">
    <w:pPr>
      <w:pStyle w:val="Zhlav"/>
      <w:tabs>
        <w:tab w:val="clear" w:pos="4536"/>
        <w:tab w:val="clear" w:pos="9072"/>
        <w:tab w:val="left" w:pos="1958"/>
      </w:tabs>
      <w:spacing w:line="360" w:lineRule="auto"/>
      <w:rPr>
        <w:i/>
        <w:sz w:val="20"/>
      </w:rPr>
    </w:pPr>
    <w:r w:rsidRPr="00F04ED9">
      <w:rPr>
        <w:i/>
        <w:sz w:val="20"/>
      </w:rPr>
      <w:t>V Ořechově dne:</w:t>
    </w:r>
    <w:r w:rsidR="00EE4511">
      <w:rPr>
        <w:i/>
        <w:sz w:val="20"/>
      </w:rPr>
      <w:t xml:space="preserve"> </w:t>
    </w:r>
    <w:r w:rsidR="007D2353">
      <w:rPr>
        <w:i/>
        <w:sz w:val="20"/>
      </w:rPr>
      <w:t>19</w:t>
    </w:r>
    <w:r w:rsidR="00EE4511">
      <w:rPr>
        <w:i/>
        <w:sz w:val="20"/>
      </w:rPr>
      <w:t>. 0</w:t>
    </w:r>
    <w:r w:rsidR="007D2353">
      <w:rPr>
        <w:i/>
        <w:sz w:val="20"/>
      </w:rPr>
      <w:t>4</w:t>
    </w:r>
    <w:r w:rsidR="00EE4511">
      <w:rPr>
        <w:i/>
        <w:sz w:val="20"/>
      </w:rPr>
      <w:t>. 202</w:t>
    </w:r>
    <w:r w:rsidR="005D33BC">
      <w:rPr>
        <w:i/>
        <w:sz w:val="20"/>
      </w:rPr>
      <w:t>2</w:t>
    </w:r>
  </w:p>
  <w:p w:rsidR="00C13539" w:rsidRDefault="005F4FEC" w:rsidP="005F4FEC">
    <w:pPr>
      <w:pStyle w:val="Zhlav"/>
      <w:tabs>
        <w:tab w:val="clear" w:pos="4536"/>
        <w:tab w:val="clear" w:pos="9072"/>
        <w:tab w:val="left" w:pos="2655"/>
      </w:tabs>
      <w:spacing w:line="360" w:lineRule="auto"/>
      <w:rPr>
        <w:i/>
        <w:sz w:val="20"/>
      </w:rPr>
    </w:pPr>
    <w:r>
      <w:rPr>
        <w:i/>
        <w:sz w:val="20"/>
      </w:rPr>
      <w:tab/>
    </w:r>
  </w:p>
  <w:p w:rsidR="00C13539" w:rsidRDefault="00C13539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E6F99"/>
    <w:multiLevelType w:val="hybridMultilevel"/>
    <w:tmpl w:val="2BD297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075"/>
    <w:rsid w:val="00000759"/>
    <w:rsid w:val="00004FF7"/>
    <w:rsid w:val="0000712A"/>
    <w:rsid w:val="00016A1B"/>
    <w:rsid w:val="00024FF7"/>
    <w:rsid w:val="0002796C"/>
    <w:rsid w:val="00031D06"/>
    <w:rsid w:val="000417DE"/>
    <w:rsid w:val="000563E7"/>
    <w:rsid w:val="0009297B"/>
    <w:rsid w:val="00096923"/>
    <w:rsid w:val="00097A5F"/>
    <w:rsid w:val="000A4011"/>
    <w:rsid w:val="000B5928"/>
    <w:rsid w:val="000D0420"/>
    <w:rsid w:val="000F04B0"/>
    <w:rsid w:val="000F487E"/>
    <w:rsid w:val="001052CA"/>
    <w:rsid w:val="00107A7D"/>
    <w:rsid w:val="00110CED"/>
    <w:rsid w:val="00123505"/>
    <w:rsid w:val="00124177"/>
    <w:rsid w:val="001431D4"/>
    <w:rsid w:val="0015126F"/>
    <w:rsid w:val="001607CD"/>
    <w:rsid w:val="001724C8"/>
    <w:rsid w:val="00175C60"/>
    <w:rsid w:val="00176584"/>
    <w:rsid w:val="001770D6"/>
    <w:rsid w:val="00185E39"/>
    <w:rsid w:val="00193AFC"/>
    <w:rsid w:val="00195A78"/>
    <w:rsid w:val="001F1C6C"/>
    <w:rsid w:val="00206A0A"/>
    <w:rsid w:val="00214947"/>
    <w:rsid w:val="00216EC2"/>
    <w:rsid w:val="00227A97"/>
    <w:rsid w:val="0024326C"/>
    <w:rsid w:val="00257116"/>
    <w:rsid w:val="002632A6"/>
    <w:rsid w:val="002721EF"/>
    <w:rsid w:val="002A3479"/>
    <w:rsid w:val="002A4CAD"/>
    <w:rsid w:val="002C5786"/>
    <w:rsid w:val="002D0F4A"/>
    <w:rsid w:val="002E286A"/>
    <w:rsid w:val="002E7787"/>
    <w:rsid w:val="003034D0"/>
    <w:rsid w:val="003058D2"/>
    <w:rsid w:val="00310828"/>
    <w:rsid w:val="003160F6"/>
    <w:rsid w:val="003166AE"/>
    <w:rsid w:val="003744C2"/>
    <w:rsid w:val="00380952"/>
    <w:rsid w:val="00383F8B"/>
    <w:rsid w:val="00385070"/>
    <w:rsid w:val="003B04CA"/>
    <w:rsid w:val="003D7240"/>
    <w:rsid w:val="003E10E9"/>
    <w:rsid w:val="00411EBB"/>
    <w:rsid w:val="00412547"/>
    <w:rsid w:val="00412C02"/>
    <w:rsid w:val="00416C3D"/>
    <w:rsid w:val="0042564B"/>
    <w:rsid w:val="00430035"/>
    <w:rsid w:val="004435A3"/>
    <w:rsid w:val="00444A29"/>
    <w:rsid w:val="00461B5C"/>
    <w:rsid w:val="00487AAA"/>
    <w:rsid w:val="004B0BE1"/>
    <w:rsid w:val="004B3EF1"/>
    <w:rsid w:val="004D1482"/>
    <w:rsid w:val="004D6020"/>
    <w:rsid w:val="004D7E08"/>
    <w:rsid w:val="00544E6C"/>
    <w:rsid w:val="0058738C"/>
    <w:rsid w:val="00593232"/>
    <w:rsid w:val="0059543A"/>
    <w:rsid w:val="00595A50"/>
    <w:rsid w:val="005C17BE"/>
    <w:rsid w:val="005D33BC"/>
    <w:rsid w:val="005E1A87"/>
    <w:rsid w:val="005E1AAA"/>
    <w:rsid w:val="005F4FEC"/>
    <w:rsid w:val="00601F29"/>
    <w:rsid w:val="00612D51"/>
    <w:rsid w:val="00617533"/>
    <w:rsid w:val="00627C20"/>
    <w:rsid w:val="00630C4B"/>
    <w:rsid w:val="00631276"/>
    <w:rsid w:val="00644B6A"/>
    <w:rsid w:val="00646546"/>
    <w:rsid w:val="00672F05"/>
    <w:rsid w:val="006A2A08"/>
    <w:rsid w:val="006D1AEF"/>
    <w:rsid w:val="00700115"/>
    <w:rsid w:val="0070459D"/>
    <w:rsid w:val="0073689C"/>
    <w:rsid w:val="00741F9F"/>
    <w:rsid w:val="007639A8"/>
    <w:rsid w:val="00770CC6"/>
    <w:rsid w:val="00776187"/>
    <w:rsid w:val="007A41C3"/>
    <w:rsid w:val="007B1F83"/>
    <w:rsid w:val="007D2353"/>
    <w:rsid w:val="007F000C"/>
    <w:rsid w:val="00815362"/>
    <w:rsid w:val="008267C1"/>
    <w:rsid w:val="00835AF1"/>
    <w:rsid w:val="008512A8"/>
    <w:rsid w:val="008531FA"/>
    <w:rsid w:val="00860DEF"/>
    <w:rsid w:val="008627F8"/>
    <w:rsid w:val="00864B72"/>
    <w:rsid w:val="00883668"/>
    <w:rsid w:val="008A20D9"/>
    <w:rsid w:val="008B20F8"/>
    <w:rsid w:val="008B750B"/>
    <w:rsid w:val="008D53C6"/>
    <w:rsid w:val="008E2FB1"/>
    <w:rsid w:val="00915185"/>
    <w:rsid w:val="0091551D"/>
    <w:rsid w:val="009270A4"/>
    <w:rsid w:val="00952B40"/>
    <w:rsid w:val="009739BF"/>
    <w:rsid w:val="00974F92"/>
    <w:rsid w:val="0098403C"/>
    <w:rsid w:val="009A00F7"/>
    <w:rsid w:val="009A13E5"/>
    <w:rsid w:val="009B36DE"/>
    <w:rsid w:val="009C003E"/>
    <w:rsid w:val="009D27BB"/>
    <w:rsid w:val="009D662A"/>
    <w:rsid w:val="009E0C62"/>
    <w:rsid w:val="009F3269"/>
    <w:rsid w:val="00A03A96"/>
    <w:rsid w:val="00A16BB2"/>
    <w:rsid w:val="00A31FE3"/>
    <w:rsid w:val="00A47401"/>
    <w:rsid w:val="00A54DC3"/>
    <w:rsid w:val="00A90D41"/>
    <w:rsid w:val="00AA7368"/>
    <w:rsid w:val="00AC426D"/>
    <w:rsid w:val="00AD262D"/>
    <w:rsid w:val="00AF1991"/>
    <w:rsid w:val="00B02337"/>
    <w:rsid w:val="00B17EEE"/>
    <w:rsid w:val="00B434B2"/>
    <w:rsid w:val="00B474B4"/>
    <w:rsid w:val="00B54B47"/>
    <w:rsid w:val="00B558CF"/>
    <w:rsid w:val="00B63C3B"/>
    <w:rsid w:val="00B66075"/>
    <w:rsid w:val="00B71A5E"/>
    <w:rsid w:val="00B91FD4"/>
    <w:rsid w:val="00B9664D"/>
    <w:rsid w:val="00BC24FA"/>
    <w:rsid w:val="00BE7C99"/>
    <w:rsid w:val="00C03683"/>
    <w:rsid w:val="00C046DA"/>
    <w:rsid w:val="00C127A0"/>
    <w:rsid w:val="00C13539"/>
    <w:rsid w:val="00C203FC"/>
    <w:rsid w:val="00C31A4E"/>
    <w:rsid w:val="00C4750C"/>
    <w:rsid w:val="00C61161"/>
    <w:rsid w:val="00C6156F"/>
    <w:rsid w:val="00C7460C"/>
    <w:rsid w:val="00C92A3F"/>
    <w:rsid w:val="00CA3F65"/>
    <w:rsid w:val="00CB6E8F"/>
    <w:rsid w:val="00CC5697"/>
    <w:rsid w:val="00CD17B7"/>
    <w:rsid w:val="00CE17F5"/>
    <w:rsid w:val="00CF02A0"/>
    <w:rsid w:val="00D32B92"/>
    <w:rsid w:val="00D434C4"/>
    <w:rsid w:val="00D454C4"/>
    <w:rsid w:val="00D639AA"/>
    <w:rsid w:val="00D65D98"/>
    <w:rsid w:val="00D77DD0"/>
    <w:rsid w:val="00D870B3"/>
    <w:rsid w:val="00D92FF1"/>
    <w:rsid w:val="00DC3003"/>
    <w:rsid w:val="00DD1D71"/>
    <w:rsid w:val="00DE0204"/>
    <w:rsid w:val="00DF4B0D"/>
    <w:rsid w:val="00E2739C"/>
    <w:rsid w:val="00E62F9C"/>
    <w:rsid w:val="00E91AB7"/>
    <w:rsid w:val="00EE3AE7"/>
    <w:rsid w:val="00EE4511"/>
    <w:rsid w:val="00F033A1"/>
    <w:rsid w:val="00F05FC3"/>
    <w:rsid w:val="00F216AF"/>
    <w:rsid w:val="00F2605C"/>
    <w:rsid w:val="00F37D68"/>
    <w:rsid w:val="00F41A34"/>
    <w:rsid w:val="00F83853"/>
    <w:rsid w:val="00FB218F"/>
    <w:rsid w:val="00FC32AB"/>
    <w:rsid w:val="00FC7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09297B"/>
    <w:pPr>
      <w:widowControl w:val="0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444A29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444A29"/>
    <w:pPr>
      <w:tabs>
        <w:tab w:val="center" w:pos="4536"/>
        <w:tab w:val="right" w:pos="9072"/>
      </w:tabs>
    </w:pPr>
  </w:style>
  <w:style w:type="paragraph" w:customStyle="1" w:styleId="Zkladntext">
    <w:name w:val="Základní text~"/>
    <w:basedOn w:val="Normln"/>
    <w:rsid w:val="00444A29"/>
    <w:pPr>
      <w:spacing w:line="288" w:lineRule="auto"/>
      <w:jc w:val="center"/>
    </w:pPr>
    <w:rPr>
      <w:b/>
      <w:sz w:val="44"/>
      <w:u w:val="single"/>
    </w:rPr>
  </w:style>
  <w:style w:type="paragraph" w:customStyle="1" w:styleId="Styltabulky">
    <w:name w:val="Styl tabulky"/>
    <w:basedOn w:val="Zkladntext0"/>
    <w:rsid w:val="0009297B"/>
    <w:pPr>
      <w:spacing w:after="0"/>
    </w:pPr>
    <w:rPr>
      <w:sz w:val="20"/>
    </w:rPr>
  </w:style>
  <w:style w:type="paragraph" w:styleId="Zkladntext0">
    <w:name w:val="Body Text"/>
    <w:basedOn w:val="Normln"/>
    <w:rsid w:val="0009297B"/>
    <w:pPr>
      <w:spacing w:after="120"/>
    </w:pPr>
  </w:style>
  <w:style w:type="character" w:styleId="Hypertextovodkaz">
    <w:name w:val="Hyperlink"/>
    <w:basedOn w:val="Standardnpsmoodstavce"/>
    <w:rsid w:val="00864B72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5D33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09297B"/>
    <w:pPr>
      <w:widowControl w:val="0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444A29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444A29"/>
    <w:pPr>
      <w:tabs>
        <w:tab w:val="center" w:pos="4536"/>
        <w:tab w:val="right" w:pos="9072"/>
      </w:tabs>
    </w:pPr>
  </w:style>
  <w:style w:type="paragraph" w:customStyle="1" w:styleId="Zkladntext">
    <w:name w:val="Základní text~"/>
    <w:basedOn w:val="Normln"/>
    <w:rsid w:val="00444A29"/>
    <w:pPr>
      <w:spacing w:line="288" w:lineRule="auto"/>
      <w:jc w:val="center"/>
    </w:pPr>
    <w:rPr>
      <w:b/>
      <w:sz w:val="44"/>
      <w:u w:val="single"/>
    </w:rPr>
  </w:style>
  <w:style w:type="paragraph" w:customStyle="1" w:styleId="Styltabulky">
    <w:name w:val="Styl tabulky"/>
    <w:basedOn w:val="Zkladntext0"/>
    <w:rsid w:val="0009297B"/>
    <w:pPr>
      <w:spacing w:after="0"/>
    </w:pPr>
    <w:rPr>
      <w:sz w:val="20"/>
    </w:rPr>
  </w:style>
  <w:style w:type="paragraph" w:styleId="Zkladntext0">
    <w:name w:val="Body Text"/>
    <w:basedOn w:val="Normln"/>
    <w:rsid w:val="0009297B"/>
    <w:pPr>
      <w:spacing w:after="120"/>
    </w:pPr>
  </w:style>
  <w:style w:type="character" w:styleId="Hypertextovodkaz">
    <w:name w:val="Hyperlink"/>
    <w:basedOn w:val="Standardnpsmoodstavce"/>
    <w:rsid w:val="00864B72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5D33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odatelna@orechovubrna.cz" TargetMode="External"/><Relationship Id="rId2" Type="http://schemas.openxmlformats.org/officeDocument/2006/relationships/hyperlink" Target="http://www.orechovubrna.cz" TargetMode="External"/><Relationship Id="rId1" Type="http://schemas.openxmlformats.org/officeDocument/2006/relationships/hyperlink" Target="mailto:obec@orechovubrna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ester\Data%20aplikac&#237;\Microsoft\&#352;ablony\Hlavi&#269;ka%20obec%20O&#345;echov-1list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Hlavička obec Ořechov-1list.dot</Template>
  <TotalTime>1</TotalTime>
  <Pages>1</Pages>
  <Words>41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Obec Ořechov</Company>
  <LinksUpToDate>false</LinksUpToDate>
  <CharactersWithSpaces>287</CharactersWithSpaces>
  <SharedDoc>false</SharedDoc>
  <HLinks>
    <vt:vector size="12" baseType="variant">
      <vt:variant>
        <vt:i4>4391028</vt:i4>
      </vt:variant>
      <vt:variant>
        <vt:i4>3</vt:i4>
      </vt:variant>
      <vt:variant>
        <vt:i4>0</vt:i4>
      </vt:variant>
      <vt:variant>
        <vt:i4>5</vt:i4>
      </vt:variant>
      <vt:variant>
        <vt:lpwstr>mailto:podatelna@orechovubrna.cz</vt:lpwstr>
      </vt:variant>
      <vt:variant>
        <vt:lpwstr/>
      </vt:variant>
      <vt:variant>
        <vt:i4>6750251</vt:i4>
      </vt:variant>
      <vt:variant>
        <vt:i4>0</vt:i4>
      </vt:variant>
      <vt:variant>
        <vt:i4>0</vt:i4>
      </vt:variant>
      <vt:variant>
        <vt:i4>5</vt:i4>
      </vt:variant>
      <vt:variant>
        <vt:lpwstr>http://www.orechovubrna.cz/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Matrika-XP</dc:creator>
  <cp:lastModifiedBy>Taťána</cp:lastModifiedBy>
  <cp:revision>2</cp:revision>
  <cp:lastPrinted>2022-04-19T10:13:00Z</cp:lastPrinted>
  <dcterms:created xsi:type="dcterms:W3CDTF">2022-04-20T09:13:00Z</dcterms:created>
  <dcterms:modified xsi:type="dcterms:W3CDTF">2022-04-20T09:13:00Z</dcterms:modified>
</cp:coreProperties>
</file>