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28" w:rsidRDefault="00A23DA8" w:rsidP="000B5928">
      <w:pPr>
        <w:ind w:left="708" w:hanging="70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-1859915</wp:posOffset>
                </wp:positionV>
                <wp:extent cx="3416300" cy="1612265"/>
                <wp:effectExtent l="0" t="0" r="3175" b="0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161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right"/>
                              <w:tblInd w:w="567" w:type="dxa"/>
                              <w:tblLayout w:type="fixed"/>
                              <w:tblCellMar>
                                <w:left w:w="112" w:type="dxa"/>
                                <w:right w:w="112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053"/>
                            </w:tblGrid>
                            <w:tr w:rsidR="0009297B" w:rsidRPr="005262C7">
                              <w:trPr>
                                <w:trHeight w:val="421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5262C7" w:rsidRDefault="0009297B" w:rsidP="00D32B92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09297B" w:rsidRPr="006A4AD2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A6A97" w:rsidRPr="006A4AD2" w:rsidRDefault="00D64C67" w:rsidP="00C16ACC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Pan</w:t>
                                  </w:r>
                                </w:p>
                              </w:tc>
                            </w:tr>
                            <w:tr w:rsidR="0009297B" w:rsidRPr="007773AB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7773AB" w:rsidRDefault="000A6A97" w:rsidP="00C16ACC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="00D64C67">
                                    <w:rPr>
                                      <w:sz w:val="24"/>
                                      <w:szCs w:val="24"/>
                                    </w:rPr>
                                    <w:t xml:space="preserve">Bc. Petr Kříž </w:t>
                                  </w:r>
                                </w:p>
                              </w:tc>
                            </w:tr>
                            <w:tr w:rsidR="0009297B" w:rsidRPr="007773AB">
                              <w:trPr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7773AB" w:rsidRDefault="00D64C67" w:rsidP="00D32B92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Popelákova 2317/4</w:t>
                                  </w:r>
                                </w:p>
                              </w:tc>
                            </w:tr>
                            <w:tr w:rsidR="0009297B" w:rsidRPr="005262C7">
                              <w:trPr>
                                <w:trHeight w:val="24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5262C7" w:rsidRDefault="00D64C67" w:rsidP="00D32B92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 xml:space="preserve">   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>628 00   Brno</w:t>
                                  </w:r>
                                  <w:proofErr w:type="gramEnd"/>
                                </w:p>
                              </w:tc>
                            </w:tr>
                            <w:tr w:rsidR="0009297B" w:rsidRPr="005262C7">
                              <w:trPr>
                                <w:trHeight w:val="226"/>
                                <w:jc w:val="right"/>
                              </w:trPr>
                              <w:tc>
                                <w:tcPr>
                                  <w:tcW w:w="5053" w:type="dxa"/>
                                  <w:shd w:val="clear" w:color="000000" w:fill="auto"/>
                                  <w:vAlign w:val="center"/>
                                </w:tcPr>
                                <w:p w:rsidR="0009297B" w:rsidRPr="00D64C67" w:rsidRDefault="00D64C67" w:rsidP="00270B1E">
                                  <w:pPr>
                                    <w:pStyle w:val="Styltabulky"/>
                                    <w:spacing w:line="288" w:lineRule="auto"/>
                                    <w:suppressOverlap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    </w:t>
                                  </w:r>
                                  <w:r w:rsidRPr="00D64C67">
                                    <w:rPr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 w:rsidR="00270B1E">
                                    <w:rPr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 w:rsidRPr="00D64C67">
                                    <w:rPr>
                                      <w:sz w:val="22"/>
                                      <w:szCs w:val="22"/>
                                    </w:rPr>
                                    <w:t xml:space="preserve">6syf7 </w:t>
                                  </w:r>
                                </w:p>
                              </w:tc>
                            </w:tr>
                          </w:tbl>
                          <w:p w:rsidR="00C13539" w:rsidRDefault="00C135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7pt;margin-top:-146.45pt;width:269pt;height:12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LztQIAALo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" filled="f" stroked="f">
                <v:textbox>
                  <w:txbxContent>
                    <w:tbl>
                      <w:tblPr>
                        <w:tblOverlap w:val="never"/>
                        <w:tblW w:w="0" w:type="auto"/>
                        <w:jc w:val="right"/>
                        <w:tblInd w:w="567" w:type="dxa"/>
                        <w:tblLayout w:type="fixed"/>
                        <w:tblCellMar>
                          <w:left w:w="112" w:type="dxa"/>
                          <w:right w:w="112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053"/>
                      </w:tblGrid>
                      <w:tr w:rsidR="0009297B" w:rsidRPr="005262C7">
                        <w:trPr>
                          <w:trHeight w:val="421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5262C7" w:rsidRDefault="0009297B" w:rsidP="00D32B92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09297B" w:rsidRPr="006A4AD2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A6A97" w:rsidRPr="006A4AD2" w:rsidRDefault="00D64C67" w:rsidP="00C16ACC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Pan</w:t>
                            </w:r>
                          </w:p>
                        </w:tc>
                      </w:tr>
                      <w:tr w:rsidR="0009297B" w:rsidRPr="007773AB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7773AB" w:rsidRDefault="000A6A97" w:rsidP="00C16ACC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D64C67">
                              <w:rPr>
                                <w:sz w:val="24"/>
                                <w:szCs w:val="24"/>
                              </w:rPr>
                              <w:t xml:space="preserve">Bc. Petr Kříž </w:t>
                            </w:r>
                          </w:p>
                        </w:tc>
                      </w:tr>
                      <w:tr w:rsidR="0009297B" w:rsidRPr="007773AB">
                        <w:trPr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7773AB" w:rsidRDefault="00D64C67" w:rsidP="00D32B92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Popelákova 2317/4</w:t>
                            </w:r>
                          </w:p>
                        </w:tc>
                      </w:tr>
                      <w:tr w:rsidR="0009297B" w:rsidRPr="005262C7">
                        <w:trPr>
                          <w:trHeight w:val="24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5262C7" w:rsidRDefault="00D64C67" w:rsidP="00D32B92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b/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2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2"/>
                              </w:rPr>
                              <w:t>628 00   Brno</w:t>
                            </w:r>
                            <w:proofErr w:type="gramEnd"/>
                          </w:p>
                        </w:tc>
                      </w:tr>
                      <w:tr w:rsidR="0009297B" w:rsidRPr="005262C7">
                        <w:trPr>
                          <w:trHeight w:val="226"/>
                          <w:jc w:val="right"/>
                        </w:trPr>
                        <w:tc>
                          <w:tcPr>
                            <w:tcW w:w="5053" w:type="dxa"/>
                            <w:shd w:val="clear" w:color="000000" w:fill="auto"/>
                            <w:vAlign w:val="center"/>
                          </w:tcPr>
                          <w:p w:rsidR="0009297B" w:rsidRPr="00D64C67" w:rsidRDefault="00D64C67" w:rsidP="00270B1E">
                            <w:pPr>
                              <w:pStyle w:val="Styltabulky"/>
                              <w:spacing w:line="288" w:lineRule="auto"/>
                              <w:suppressOverlap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  <w:r w:rsidRPr="00D64C67">
                              <w:rPr>
                                <w:sz w:val="22"/>
                                <w:szCs w:val="22"/>
                              </w:rPr>
                              <w:t>c</w:t>
                            </w:r>
                            <w:r w:rsidR="00270B1E">
                              <w:rPr>
                                <w:sz w:val="22"/>
                                <w:szCs w:val="22"/>
                              </w:rPr>
                              <w:t>c</w:t>
                            </w:r>
                            <w:r w:rsidRPr="00D64C67">
                              <w:rPr>
                                <w:sz w:val="22"/>
                                <w:szCs w:val="22"/>
                              </w:rPr>
                              <w:t xml:space="preserve">6syf7 </w:t>
                            </w:r>
                          </w:p>
                        </w:tc>
                      </w:tr>
                    </w:tbl>
                    <w:p w:rsidR="00C13539" w:rsidRDefault="00C1353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-1619250</wp:posOffset>
                </wp:positionV>
                <wp:extent cx="1468755" cy="1296035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1296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31FA" w:rsidRDefault="008531FA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C16ACC" w:rsidRDefault="00D64C67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OUOre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/91/2017</w:t>
                            </w:r>
                          </w:p>
                          <w:p w:rsidR="008531FA" w:rsidRDefault="008531FA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8531FA" w:rsidRDefault="008531FA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547 225</w:t>
                            </w:r>
                            <w:r w:rsidR="00D64C67">
                              <w:rPr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131</w:t>
                            </w:r>
                          </w:p>
                          <w:p w:rsidR="00D64C67" w:rsidRDefault="00D64C67" w:rsidP="008531FA">
                            <w:pPr>
                              <w:spacing w:before="10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26.1.2017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99pt;margin-top:-127.5pt;width:115.65pt;height:10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+Rtg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" filled="f" stroked="f">
                <v:textbox>
                  <w:txbxContent>
                    <w:p w:rsidR="008531FA" w:rsidRDefault="008531FA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:rsidR="00C16ACC" w:rsidRDefault="00D64C67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>
                        <w:rPr>
                          <w:sz w:val="22"/>
                          <w:szCs w:val="22"/>
                          <w:lang w:val="en-US"/>
                        </w:rPr>
                        <w:t>OUOre</w:t>
                      </w:r>
                      <w:proofErr w:type="spellEnd"/>
                      <w:r>
                        <w:rPr>
                          <w:sz w:val="22"/>
                          <w:szCs w:val="22"/>
                          <w:lang w:val="en-US"/>
                        </w:rPr>
                        <w:t>/91/2017</w:t>
                      </w:r>
                    </w:p>
                    <w:p w:rsidR="008531FA" w:rsidRDefault="008531FA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:rsidR="008531FA" w:rsidRDefault="008531FA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  <w:lang w:val="en-US"/>
                        </w:rPr>
                        <w:t>547 225</w:t>
                      </w:r>
                      <w:r w:rsidR="00D64C67">
                        <w:rPr>
                          <w:sz w:val="22"/>
                          <w:szCs w:val="22"/>
                          <w:lang w:val="en-US"/>
                        </w:rPr>
                        <w:t> 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>131</w:t>
                      </w:r>
                    </w:p>
                    <w:p w:rsidR="00D64C67" w:rsidRDefault="00D64C67" w:rsidP="008531FA">
                      <w:pPr>
                        <w:spacing w:before="100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  <w:lang w:val="en-US"/>
                        </w:rPr>
                        <w:t>26.1.2017</w:t>
                      </w:r>
                    </w:p>
                  </w:txbxContent>
                </v:textbox>
              </v:shape>
            </w:pict>
          </mc:Fallback>
        </mc:AlternateContent>
      </w:r>
    </w:p>
    <w:p w:rsidR="000A6A97" w:rsidRDefault="000A6A97" w:rsidP="007463BA">
      <w:pPr>
        <w:jc w:val="both"/>
        <w:rPr>
          <w:szCs w:val="24"/>
        </w:rPr>
      </w:pPr>
    </w:p>
    <w:p w:rsidR="00ED4C5C" w:rsidRPr="00ED4C5C" w:rsidRDefault="00D64C67" w:rsidP="007463BA">
      <w:pPr>
        <w:jc w:val="both"/>
        <w:rPr>
          <w:b/>
          <w:szCs w:val="24"/>
          <w:u w:val="single"/>
        </w:rPr>
      </w:pPr>
      <w:r w:rsidRPr="00ED4C5C">
        <w:rPr>
          <w:b/>
          <w:szCs w:val="24"/>
          <w:u w:val="single"/>
        </w:rPr>
        <w:t>Sdělení informace dle zákona č. 106/1999 Sb.</w:t>
      </w:r>
      <w:r w:rsidR="00ED4C5C" w:rsidRPr="00ED4C5C">
        <w:rPr>
          <w:b/>
          <w:szCs w:val="24"/>
          <w:u w:val="single"/>
        </w:rPr>
        <w:t xml:space="preserve"> </w:t>
      </w:r>
    </w:p>
    <w:p w:rsidR="00ED4C5C" w:rsidRDefault="00ED4C5C" w:rsidP="007463BA">
      <w:pPr>
        <w:jc w:val="both"/>
        <w:rPr>
          <w:szCs w:val="24"/>
        </w:rPr>
      </w:pPr>
    </w:p>
    <w:p w:rsidR="00ED4C5C" w:rsidRDefault="00ED4C5C" w:rsidP="007463BA">
      <w:pPr>
        <w:jc w:val="both"/>
        <w:rPr>
          <w:szCs w:val="24"/>
        </w:rPr>
      </w:pPr>
    </w:p>
    <w:p w:rsidR="00ED4C5C" w:rsidRDefault="00ED4C5C" w:rsidP="00ED4C5C">
      <w:pPr>
        <w:pStyle w:val="Odstavecseseznamem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Územní plán obce Ořechov</w:t>
      </w:r>
    </w:p>
    <w:p w:rsidR="00ED4C5C" w:rsidRDefault="00ED4C5C" w:rsidP="00ED4C5C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>Obec Ořechov neřeší nový územní plán, ale pouze změnu č. 1. územního plánu. Změna je ve fázi projektové přípravy.</w:t>
      </w:r>
    </w:p>
    <w:p w:rsidR="00ED4C5C" w:rsidRDefault="00ED4C5C" w:rsidP="00ED4C5C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>Projektová dokumentace je v přípravě.</w:t>
      </w:r>
    </w:p>
    <w:p w:rsidR="00BF4504" w:rsidRPr="00BF4504" w:rsidRDefault="00ED4C5C" w:rsidP="00BF4504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 w:rsidRPr="00BF4504">
        <w:rPr>
          <w:szCs w:val="24"/>
        </w:rPr>
        <w:t xml:space="preserve">Zhotovitelem změny územního plánu obce Ořechov je </w:t>
      </w:r>
      <w:proofErr w:type="spellStart"/>
      <w:r w:rsidR="00BF4504" w:rsidRPr="00BF4504">
        <w:rPr>
          <w:bCs/>
          <w:szCs w:val="24"/>
        </w:rPr>
        <w:t>Dipl</w:t>
      </w:r>
      <w:proofErr w:type="spellEnd"/>
      <w:r w:rsidR="00BF4504" w:rsidRPr="00BF4504">
        <w:rPr>
          <w:bCs/>
          <w:szCs w:val="24"/>
        </w:rPr>
        <w:t xml:space="preserve">. Ing. </w:t>
      </w:r>
      <w:r w:rsidR="00F03FB1">
        <w:rPr>
          <w:bCs/>
          <w:szCs w:val="24"/>
        </w:rPr>
        <w:t>a</w:t>
      </w:r>
      <w:r w:rsidR="00BF4504" w:rsidRPr="00BF4504">
        <w:rPr>
          <w:bCs/>
          <w:szCs w:val="24"/>
        </w:rPr>
        <w:t xml:space="preserve">rch. Jana Kaštánková, </w:t>
      </w:r>
      <w:r w:rsidR="00BF4504" w:rsidRPr="00BF4504">
        <w:rPr>
          <w:szCs w:val="24"/>
        </w:rPr>
        <w:t>se sídlem v </w:t>
      </w:r>
      <w:r w:rsidR="00BF4504">
        <w:rPr>
          <w:szCs w:val="24"/>
        </w:rPr>
        <w:t>Brně, Radnická 5, PSČ 602 00.</w:t>
      </w:r>
    </w:p>
    <w:p w:rsidR="00ED4C5C" w:rsidRDefault="00F03FB1" w:rsidP="00ED4C5C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 xml:space="preserve">Oznámení o zahájení projednání návrhu Zprávy o uplatňování územního plánu obce byla zveřejněna na úřední desce obce od </w:t>
      </w:r>
      <w:proofErr w:type="gramStart"/>
      <w:r>
        <w:rPr>
          <w:szCs w:val="24"/>
        </w:rPr>
        <w:t>4.4.2016</w:t>
      </w:r>
      <w:proofErr w:type="gramEnd"/>
      <w:r>
        <w:rPr>
          <w:szCs w:val="24"/>
        </w:rPr>
        <w:t xml:space="preserve"> do 4.5.2016.</w:t>
      </w:r>
    </w:p>
    <w:p w:rsidR="00F03FB1" w:rsidRDefault="005B7C39" w:rsidP="00ED4C5C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>Zákonné informace jsou zveřejňovány na úřední desce obce.</w:t>
      </w:r>
    </w:p>
    <w:p w:rsidR="00F03FB1" w:rsidRDefault="00F03FB1" w:rsidP="00ED4C5C">
      <w:pPr>
        <w:pStyle w:val="Odstavecseseznamem"/>
        <w:numPr>
          <w:ilvl w:val="0"/>
          <w:numId w:val="3"/>
        </w:numPr>
        <w:jc w:val="both"/>
        <w:rPr>
          <w:szCs w:val="24"/>
        </w:rPr>
      </w:pPr>
      <w:r>
        <w:rPr>
          <w:szCs w:val="24"/>
        </w:rPr>
        <w:t>V návrhu obce ve změně č. 1 je v lokalitě 24-SO požadavek na územní studii</w:t>
      </w:r>
      <w:r w:rsidR="00A04B26">
        <w:rPr>
          <w:szCs w:val="24"/>
        </w:rPr>
        <w:t>.</w:t>
      </w:r>
      <w:bookmarkStart w:id="0" w:name="_GoBack"/>
      <w:bookmarkEnd w:id="0"/>
    </w:p>
    <w:p w:rsidR="00F03FB1" w:rsidRDefault="00F03FB1" w:rsidP="00F03FB1">
      <w:pPr>
        <w:pStyle w:val="Odstavecseseznamem"/>
        <w:ind w:left="1440"/>
        <w:jc w:val="both"/>
        <w:rPr>
          <w:szCs w:val="24"/>
        </w:rPr>
      </w:pPr>
    </w:p>
    <w:p w:rsidR="007463BA" w:rsidRDefault="00F03FB1" w:rsidP="00ED4C5C">
      <w:pPr>
        <w:pStyle w:val="Odstavecseseznamem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Stavební řízení – ohlášení stavby, povolení sjezdu</w:t>
      </w:r>
    </w:p>
    <w:p w:rsidR="00F03FB1" w:rsidRDefault="00F03FB1" w:rsidP="00F03FB1">
      <w:pPr>
        <w:pStyle w:val="Odstavecseseznamem"/>
        <w:numPr>
          <w:ilvl w:val="0"/>
          <w:numId w:val="4"/>
        </w:numPr>
        <w:jc w:val="both"/>
        <w:rPr>
          <w:szCs w:val="24"/>
        </w:rPr>
      </w:pPr>
      <w:r>
        <w:rPr>
          <w:szCs w:val="24"/>
        </w:rPr>
        <w:t>Vydávání stanovisek obce k výstavbě RD a vydávání povolení k napojení sjezdu na účelovou komunikaci je v pravomoci starosty obce.</w:t>
      </w:r>
    </w:p>
    <w:p w:rsidR="00F03FB1" w:rsidRDefault="00A04B26" w:rsidP="00F03FB1">
      <w:pPr>
        <w:pStyle w:val="Odstavecseseznamem"/>
        <w:numPr>
          <w:ilvl w:val="0"/>
          <w:numId w:val="4"/>
        </w:numPr>
        <w:jc w:val="both"/>
        <w:rPr>
          <w:szCs w:val="24"/>
        </w:rPr>
      </w:pPr>
      <w:r>
        <w:rPr>
          <w:szCs w:val="24"/>
        </w:rPr>
        <w:t xml:space="preserve">Podmínky obce k napojení na účelovou komunikaci  - stavba musí odpovídat příslušným ČSN a souvisejícím právním předpisům, včetně vyhlášky č. 369/2001 Sb. Dále musí být předložen souhlas vlastníka nemovitosti, na které účelová komunikace leží. </w:t>
      </w:r>
    </w:p>
    <w:p w:rsidR="00BA3A20" w:rsidRPr="00ED4C5C" w:rsidRDefault="00594C7D" w:rsidP="00F03FB1">
      <w:pPr>
        <w:pStyle w:val="Odstavecseseznamem"/>
        <w:numPr>
          <w:ilvl w:val="0"/>
          <w:numId w:val="4"/>
        </w:numPr>
        <w:jc w:val="both"/>
        <w:rPr>
          <w:szCs w:val="24"/>
        </w:rPr>
      </w:pPr>
      <w:r>
        <w:rPr>
          <w:szCs w:val="24"/>
        </w:rPr>
        <w:t>Termín pro vydání stanoviska ke stavbě RD nebo napojení</w:t>
      </w:r>
      <w:r w:rsidR="005B7C39">
        <w:rPr>
          <w:szCs w:val="24"/>
        </w:rPr>
        <w:t xml:space="preserve"> na obecní komunikaci je 30 dnů, v případě nutnosti projednání záležitosti zastupitelstvem obce, až 90 dnů.</w:t>
      </w:r>
    </w:p>
    <w:p w:rsidR="00F82B2C" w:rsidRDefault="00F82B2C" w:rsidP="007463BA">
      <w:pPr>
        <w:jc w:val="both"/>
        <w:rPr>
          <w:szCs w:val="24"/>
        </w:rPr>
      </w:pPr>
    </w:p>
    <w:p w:rsidR="005B7C39" w:rsidRDefault="005B7C39" w:rsidP="007463BA">
      <w:pPr>
        <w:jc w:val="both"/>
        <w:rPr>
          <w:szCs w:val="24"/>
        </w:rPr>
      </w:pPr>
    </w:p>
    <w:p w:rsidR="005B7C39" w:rsidRDefault="005B7C39" w:rsidP="007463BA">
      <w:pPr>
        <w:jc w:val="both"/>
        <w:rPr>
          <w:szCs w:val="24"/>
        </w:rPr>
      </w:pPr>
    </w:p>
    <w:p w:rsidR="005B7C39" w:rsidRDefault="005B7C39" w:rsidP="007463BA">
      <w:pPr>
        <w:jc w:val="both"/>
        <w:rPr>
          <w:szCs w:val="24"/>
        </w:rPr>
      </w:pPr>
      <w:r>
        <w:rPr>
          <w:szCs w:val="24"/>
        </w:rPr>
        <w:t xml:space="preserve">S pozdravem  </w:t>
      </w:r>
    </w:p>
    <w:p w:rsidR="005B7C39" w:rsidRDefault="005B7C39" w:rsidP="007463BA">
      <w:pPr>
        <w:jc w:val="both"/>
        <w:rPr>
          <w:szCs w:val="24"/>
        </w:rPr>
      </w:pPr>
    </w:p>
    <w:p w:rsidR="005B7C39" w:rsidRPr="00A04B26" w:rsidRDefault="00A04B26" w:rsidP="007463BA">
      <w:pPr>
        <w:jc w:val="both"/>
        <w:rPr>
          <w:i/>
          <w:sz w:val="20"/>
        </w:rPr>
      </w:pPr>
      <w:r w:rsidRPr="00A04B26">
        <w:rPr>
          <w:i/>
          <w:sz w:val="20"/>
        </w:rPr>
        <w:t>otisk razítka</w:t>
      </w:r>
    </w:p>
    <w:p w:rsidR="00A04B26" w:rsidRDefault="00A04B26" w:rsidP="007463BA">
      <w:pPr>
        <w:jc w:val="both"/>
        <w:rPr>
          <w:szCs w:val="24"/>
        </w:rPr>
      </w:pPr>
    </w:p>
    <w:p w:rsidR="005B7C39" w:rsidRDefault="005B7C39" w:rsidP="007463BA">
      <w:pPr>
        <w:jc w:val="both"/>
        <w:rPr>
          <w:szCs w:val="24"/>
        </w:rPr>
      </w:pPr>
      <w:r>
        <w:rPr>
          <w:szCs w:val="24"/>
        </w:rPr>
        <w:t>Josef Brabenec</w:t>
      </w:r>
    </w:p>
    <w:p w:rsidR="005B7C39" w:rsidRDefault="005B7C39" w:rsidP="007463BA">
      <w:pPr>
        <w:jc w:val="both"/>
        <w:rPr>
          <w:szCs w:val="24"/>
        </w:rPr>
      </w:pPr>
      <w:r>
        <w:rPr>
          <w:szCs w:val="24"/>
        </w:rPr>
        <w:t>starosta obce</w:t>
      </w:r>
    </w:p>
    <w:sectPr w:rsidR="005B7C39" w:rsidSect="00860DEF">
      <w:headerReference w:type="default" r:id="rId8"/>
      <w:footerReference w:type="default" r:id="rId9"/>
      <w:pgSz w:w="11906" w:h="16838" w:code="9"/>
      <w:pgMar w:top="851" w:right="1021" w:bottom="198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FB1" w:rsidRDefault="00DD7FB1">
      <w:r>
        <w:separator/>
      </w:r>
    </w:p>
  </w:endnote>
  <w:endnote w:type="continuationSeparator" w:id="0">
    <w:p w:rsidR="00DD7FB1" w:rsidRDefault="00D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Pr="00F130A4" w:rsidRDefault="00C13539" w:rsidP="00444A29">
    <w:pPr>
      <w:pStyle w:val="Zkladntext"/>
      <w:pBdr>
        <w:bottom w:val="single" w:sz="12" w:space="1" w:color="auto"/>
      </w:pBdr>
      <w:spacing w:line="240" w:lineRule="auto"/>
      <w:jc w:val="left"/>
      <w:rPr>
        <w:b w:val="0"/>
        <w:color w:val="000080"/>
        <w:sz w:val="6"/>
        <w:szCs w:val="6"/>
        <w:u w:val="none"/>
        <w:lang w:val="en-US"/>
      </w:rPr>
    </w:pPr>
  </w:p>
  <w:p w:rsidR="00864B72" w:rsidRPr="00172D39" w:rsidRDefault="00864B72" w:rsidP="00864B72">
    <w:pPr>
      <w:pStyle w:val="Zkladntext"/>
      <w:spacing w:line="240" w:lineRule="auto"/>
      <w:jc w:val="left"/>
      <w:rPr>
        <w:i/>
        <w:color w:val="008000"/>
        <w:sz w:val="16"/>
        <w:u w:val="none"/>
      </w:rPr>
    </w:pPr>
    <w:r w:rsidRPr="00172D39">
      <w:rPr>
        <w:i/>
        <w:color w:val="008000"/>
        <w:sz w:val="16"/>
        <w:u w:val="none"/>
      </w:rPr>
      <w:t>Adresa</w:t>
    </w:r>
    <w:r>
      <w:rPr>
        <w:i/>
        <w:color w:val="008000"/>
        <w:sz w:val="16"/>
        <w:u w:val="none"/>
      </w:rPr>
      <w:tab/>
      <w:t xml:space="preserve">  </w:t>
    </w:r>
    <w:r w:rsidRPr="00172D39">
      <w:rPr>
        <w:i/>
        <w:color w:val="008000"/>
        <w:sz w:val="16"/>
        <w:u w:val="none"/>
      </w:rPr>
      <w:t>Telefon</w:t>
    </w:r>
    <w:r w:rsidRPr="00172D39">
      <w:rPr>
        <w:i/>
        <w:color w:val="008000"/>
        <w:sz w:val="16"/>
        <w:u w:val="none"/>
      </w:rPr>
      <w:tab/>
      <w:t xml:space="preserve"> </w:t>
    </w:r>
    <w:r>
      <w:rPr>
        <w:i/>
        <w:color w:val="008000"/>
        <w:sz w:val="16"/>
        <w:u w:val="none"/>
      </w:rPr>
      <w:t xml:space="preserve">       </w:t>
    </w:r>
    <w:r w:rsidRPr="00172D39">
      <w:rPr>
        <w:i/>
        <w:color w:val="008000"/>
        <w:sz w:val="16"/>
        <w:u w:val="none"/>
      </w:rPr>
      <w:t xml:space="preserve"> Fax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e-mail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www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</w:t>
    </w:r>
    <w:r w:rsidRPr="00172D39">
      <w:rPr>
        <w:i/>
        <w:color w:val="008000"/>
        <w:sz w:val="16"/>
        <w:u w:val="none"/>
      </w:rPr>
      <w:t xml:space="preserve"> IČ</w:t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   </w:t>
    </w:r>
    <w:r w:rsidRPr="00172D39">
      <w:rPr>
        <w:i/>
        <w:color w:val="008000"/>
        <w:sz w:val="16"/>
        <w:u w:val="none"/>
      </w:rPr>
      <w:t>bankovn</w:t>
    </w:r>
    <w:r w:rsidR="00E25B1C">
      <w:rPr>
        <w:i/>
        <w:color w:val="008000"/>
        <w:sz w:val="16"/>
        <w:u w:val="none"/>
      </w:rPr>
      <w:t>í</w:t>
    </w:r>
    <w:r w:rsidRPr="00172D39">
      <w:rPr>
        <w:i/>
        <w:color w:val="008000"/>
        <w:sz w:val="16"/>
        <w:u w:val="none"/>
      </w:rPr>
      <w:t xml:space="preserve"> spoj.</w:t>
    </w:r>
    <w:r w:rsidRPr="00172D39">
      <w:rPr>
        <w:i/>
        <w:color w:val="008000"/>
        <w:sz w:val="16"/>
        <w:u w:val="none"/>
      </w:rPr>
      <w:tab/>
    </w:r>
    <w:r w:rsidR="003744C2">
      <w:rPr>
        <w:i/>
        <w:color w:val="008000"/>
        <w:sz w:val="16"/>
        <w:u w:val="none"/>
      </w:rPr>
      <w:t xml:space="preserve">       </w:t>
    </w:r>
    <w:r w:rsidRPr="00172D39">
      <w:rPr>
        <w:i/>
        <w:color w:val="008000"/>
        <w:sz w:val="16"/>
        <w:u w:val="none"/>
      </w:rPr>
      <w:t>Číslo učtu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>Zahradní 1</w:t>
    </w:r>
    <w:r>
      <w:rPr>
        <w:b w:val="0"/>
        <w:i/>
        <w:color w:val="008000"/>
        <w:sz w:val="16"/>
        <w:u w:val="none"/>
      </w:rPr>
      <w:t xml:space="preserve">  </w:t>
    </w:r>
    <w:r w:rsidRPr="00172D39">
      <w:rPr>
        <w:b w:val="0"/>
        <w:i/>
        <w:color w:val="008000"/>
        <w:sz w:val="16"/>
        <w:u w:val="none"/>
      </w:rPr>
      <w:t>547 225</w:t>
    </w:r>
    <w:r>
      <w:rPr>
        <w:b w:val="0"/>
        <w:i/>
        <w:color w:val="008000"/>
        <w:sz w:val="16"/>
        <w:u w:val="none"/>
      </w:rPr>
      <w:t> </w:t>
    </w:r>
    <w:r w:rsidRPr="00172D39">
      <w:rPr>
        <w:b w:val="0"/>
        <w:i/>
        <w:color w:val="008000"/>
        <w:sz w:val="16"/>
        <w:u w:val="none"/>
      </w:rPr>
      <w:t>131</w:t>
    </w:r>
    <w:r>
      <w:rPr>
        <w:b w:val="0"/>
        <w:i/>
        <w:color w:val="008000"/>
        <w:sz w:val="16"/>
        <w:u w:val="none"/>
      </w:rPr>
      <w:t xml:space="preserve">  </w:t>
    </w:r>
    <w:r w:rsidRPr="00172D39">
      <w:rPr>
        <w:b w:val="0"/>
        <w:i/>
        <w:color w:val="008000"/>
        <w:sz w:val="16"/>
        <w:u w:val="none"/>
      </w:rPr>
      <w:t xml:space="preserve">  547 225 132  </w:t>
    </w:r>
    <w:r>
      <w:rPr>
        <w:b w:val="0"/>
        <w:i/>
        <w:color w:val="008000"/>
        <w:sz w:val="16"/>
        <w:u w:val="none"/>
      </w:rPr>
      <w:t xml:space="preserve">    </w:t>
    </w:r>
    <w:r w:rsidRPr="00172D39">
      <w:rPr>
        <w:b w:val="0"/>
        <w:i/>
        <w:color w:val="008000"/>
        <w:sz w:val="16"/>
        <w:u w:val="none"/>
      </w:rPr>
      <w:t xml:space="preserve"> obec@orechovubrna.cz</w:t>
    </w:r>
    <w:r w:rsidRPr="00172D39">
      <w:rPr>
        <w:b w:val="0"/>
        <w:i/>
        <w:color w:val="008000"/>
        <w:sz w:val="16"/>
        <w:u w:val="none"/>
      </w:rPr>
      <w:tab/>
    </w:r>
    <w:r w:rsidRPr="00172D39">
      <w:rPr>
        <w:b w:val="0"/>
        <w:i/>
        <w:color w:val="008000"/>
        <w:sz w:val="16"/>
        <w:u w:val="none"/>
        <w:lang w:val="en-US"/>
      </w:rPr>
      <w:t xml:space="preserve"> </w:t>
    </w:r>
    <w:hyperlink r:id="rId1" w:history="1">
      <w:r w:rsidRPr="009B7ADE">
        <w:rPr>
          <w:rStyle w:val="Hypertextovodkaz"/>
          <w:i/>
          <w:sz w:val="16"/>
        </w:rPr>
        <w:t>www.orechovubrna.cz</w:t>
      </w:r>
    </w:hyperlink>
    <w:r>
      <w:rPr>
        <w:b w:val="0"/>
        <w:i/>
        <w:color w:val="008000"/>
        <w:sz w:val="16"/>
        <w:u w:val="none"/>
      </w:rPr>
      <w:t xml:space="preserve">    </w:t>
    </w:r>
    <w:r w:rsidRPr="00172D39">
      <w:rPr>
        <w:b w:val="0"/>
        <w:i/>
        <w:color w:val="008000"/>
        <w:sz w:val="16"/>
        <w:u w:val="none"/>
      </w:rPr>
      <w:t>00282278</w:t>
    </w:r>
    <w:r>
      <w:rPr>
        <w:b w:val="0"/>
        <w:i/>
        <w:color w:val="008000"/>
        <w:sz w:val="16"/>
        <w:u w:val="none"/>
      </w:rPr>
      <w:t xml:space="preserve">   </w:t>
    </w:r>
    <w:r w:rsidR="001C497C">
      <w:rPr>
        <w:b w:val="0"/>
        <w:i/>
        <w:color w:val="008000"/>
        <w:sz w:val="16"/>
        <w:u w:val="none"/>
      </w:rPr>
      <w:t xml:space="preserve">SBERBANK </w:t>
    </w:r>
    <w:r w:rsidRPr="00172D39">
      <w:rPr>
        <w:b w:val="0"/>
        <w:i/>
        <w:color w:val="008000"/>
        <w:sz w:val="16"/>
        <w:u w:val="none"/>
      </w:rPr>
      <w:t xml:space="preserve"> CZ</w:t>
    </w:r>
    <w:r w:rsidR="003744C2">
      <w:rPr>
        <w:b w:val="0"/>
        <w:i/>
        <w:color w:val="008000"/>
        <w:sz w:val="16"/>
        <w:u w:val="none"/>
      </w:rPr>
      <w:t xml:space="preserve">       </w:t>
    </w:r>
    <w:r w:rsidRPr="00172D39">
      <w:rPr>
        <w:b w:val="0"/>
        <w:i/>
        <w:color w:val="008000"/>
        <w:sz w:val="16"/>
        <w:u w:val="none"/>
      </w:rPr>
      <w:t>4200004469/6800</w:t>
    </w:r>
  </w:p>
  <w:p w:rsidR="00864B72" w:rsidRPr="0081340B" w:rsidRDefault="00864B72" w:rsidP="00864B72">
    <w:pPr>
      <w:pStyle w:val="Zkladntext"/>
      <w:spacing w:line="240" w:lineRule="auto"/>
      <w:jc w:val="left"/>
      <w:rPr>
        <w:i/>
        <w:color w:val="008000"/>
        <w:sz w:val="16"/>
        <w:u w:val="none"/>
        <w:lang w:val="en-US"/>
      </w:rPr>
    </w:pPr>
    <w:r w:rsidRPr="00172D39">
      <w:rPr>
        <w:b w:val="0"/>
        <w:i/>
        <w:color w:val="008000"/>
        <w:sz w:val="16"/>
        <w:u w:val="none"/>
      </w:rPr>
      <w:t>Ořechov</w:t>
    </w:r>
    <w:r w:rsidRPr="00172D39">
      <w:rPr>
        <w:b w:val="0"/>
        <w:i/>
        <w:color w:val="008000"/>
        <w:sz w:val="16"/>
        <w:u w:val="none"/>
      </w:rPr>
      <w:tab/>
    </w:r>
    <w:r w:rsidR="003744C2">
      <w:rPr>
        <w:b w:val="0"/>
        <w:i/>
        <w:color w:val="008000"/>
        <w:sz w:val="16"/>
        <w:u w:val="none"/>
      </w:rPr>
      <w:t xml:space="preserve"> </w:t>
    </w:r>
    <w:r w:rsidRPr="00172D39">
      <w:rPr>
        <w:b w:val="0"/>
        <w:i/>
        <w:color w:val="008000"/>
        <w:sz w:val="16"/>
        <w:u w:val="none"/>
      </w:rPr>
      <w:t>547 225 132</w:t>
    </w:r>
    <w:r w:rsidRPr="00172D39">
      <w:rPr>
        <w:b w:val="0"/>
        <w:i/>
        <w:color w:val="008000"/>
        <w:sz w:val="16"/>
        <w:u w:val="none"/>
      </w:rPr>
      <w:tab/>
      <w:t xml:space="preserve"> </w:t>
    </w:r>
    <w:r w:rsidR="003744C2">
      <w:rPr>
        <w:b w:val="0"/>
        <w:i/>
        <w:color w:val="008000"/>
        <w:sz w:val="16"/>
        <w:u w:val="none"/>
      </w:rPr>
      <w:t xml:space="preserve">              </w:t>
    </w:r>
    <w:r w:rsidRPr="00172D39">
      <w:rPr>
        <w:b w:val="0"/>
        <w:i/>
        <w:color w:val="008000"/>
        <w:sz w:val="16"/>
        <w:u w:val="none"/>
      </w:rPr>
      <w:t xml:space="preserve">   </w:t>
    </w:r>
    <w:hyperlink r:id="rId2" w:history="1">
      <w:r w:rsidR="00107A7D" w:rsidRPr="00EB4FF7">
        <w:rPr>
          <w:rStyle w:val="Hypertextovodkaz"/>
          <w:i/>
          <w:sz w:val="16"/>
        </w:rPr>
        <w:t>podatelna@orechovubrna.cz</w:t>
      </w:r>
    </w:hyperlink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  <w:t xml:space="preserve">     </w:t>
    </w:r>
    <w:r w:rsidR="00107A7D" w:rsidRPr="0081340B">
      <w:rPr>
        <w:i/>
        <w:color w:val="008000"/>
        <w:sz w:val="16"/>
        <w:u w:val="none"/>
      </w:rPr>
      <w:t>DIČ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 xml:space="preserve">664 44 </w:t>
    </w:r>
    <w:r w:rsidRPr="00172D39">
      <w:rPr>
        <w:b w:val="0"/>
        <w:i/>
        <w:color w:val="008000"/>
        <w:sz w:val="16"/>
        <w:u w:val="none"/>
      </w:rPr>
      <w:tab/>
    </w:r>
    <w:r w:rsidR="003744C2">
      <w:rPr>
        <w:b w:val="0"/>
        <w:i/>
        <w:color w:val="008000"/>
        <w:sz w:val="16"/>
        <w:u w:val="none"/>
      </w:rPr>
      <w:t xml:space="preserve"> </w:t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  <w:t xml:space="preserve">    </w:t>
    </w:r>
    <w:r w:rsidR="0081340B">
      <w:rPr>
        <w:b w:val="0"/>
        <w:i/>
        <w:color w:val="008000"/>
        <w:sz w:val="16"/>
        <w:u w:val="none"/>
      </w:rPr>
      <w:t xml:space="preserve">                  </w:t>
    </w:r>
    <w:r w:rsidR="00107A7D">
      <w:rPr>
        <w:b w:val="0"/>
        <w:i/>
        <w:color w:val="008000"/>
        <w:sz w:val="16"/>
        <w:u w:val="none"/>
      </w:rPr>
      <w:t>CZ00282278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FB1" w:rsidRDefault="00DD7FB1">
      <w:r>
        <w:separator/>
      </w:r>
    </w:p>
  </w:footnote>
  <w:footnote w:type="continuationSeparator" w:id="0">
    <w:p w:rsidR="00DD7FB1" w:rsidRDefault="00DD7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Pr="001C497C" w:rsidRDefault="00A23DA8" w:rsidP="00444A29">
    <w:pPr>
      <w:pStyle w:val="Zhlav"/>
      <w:ind w:firstLine="720"/>
      <w:rPr>
        <w:color w:val="008000"/>
        <w:sz w:val="80"/>
        <w:szCs w:val="80"/>
      </w:rPr>
    </w:pPr>
    <w:r>
      <w:rPr>
        <w:noProof/>
        <w:color w:val="008000"/>
        <w:sz w:val="72"/>
        <w:szCs w:val="7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-19685</wp:posOffset>
          </wp:positionH>
          <wp:positionV relativeFrom="paragraph">
            <wp:posOffset>-17145</wp:posOffset>
          </wp:positionV>
          <wp:extent cx="890270" cy="1053465"/>
          <wp:effectExtent l="0" t="0" r="5080" b="0"/>
          <wp:wrapNone/>
          <wp:docPr id="2" name="obrázek 2" descr="ORECHOV_ZNAK+i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RECHOV_ZNAK+i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1053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3539" w:rsidRPr="003160F6">
      <w:rPr>
        <w:color w:val="008000"/>
        <w:sz w:val="72"/>
        <w:szCs w:val="72"/>
      </w:rPr>
      <w:t xml:space="preserve">      </w:t>
    </w:r>
    <w:r w:rsidR="001C497C">
      <w:rPr>
        <w:color w:val="008000"/>
        <w:sz w:val="72"/>
        <w:szCs w:val="72"/>
      </w:rPr>
      <w:t xml:space="preserve">     </w:t>
    </w:r>
    <w:r w:rsidR="00C13539" w:rsidRPr="001C497C">
      <w:rPr>
        <w:color w:val="008000"/>
        <w:sz w:val="80"/>
        <w:szCs w:val="80"/>
      </w:rPr>
      <w:t>Obec</w:t>
    </w:r>
    <w:r w:rsidR="001C497C" w:rsidRPr="001C497C">
      <w:rPr>
        <w:color w:val="008000"/>
        <w:sz w:val="80"/>
        <w:szCs w:val="80"/>
      </w:rPr>
      <w:t xml:space="preserve"> </w:t>
    </w:r>
    <w:r w:rsidR="00C13539" w:rsidRPr="001C497C">
      <w:rPr>
        <w:color w:val="008000"/>
        <w:sz w:val="80"/>
        <w:szCs w:val="80"/>
      </w:rPr>
      <w:t>Ořechov</w:t>
    </w: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</w:pPr>
  </w:p>
  <w:p w:rsidR="00C13539" w:rsidRPr="00040D94" w:rsidRDefault="00C13539" w:rsidP="00444A29">
    <w:pPr>
      <w:pStyle w:val="Zhlav"/>
      <w:spacing w:line="360" w:lineRule="auto"/>
      <w:rPr>
        <w:i/>
        <w:sz w:val="18"/>
        <w:szCs w:val="18"/>
      </w:rPr>
    </w:pP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Váš dopis značky ze dne: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Naše značka: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Vyřizuje: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Telefon:</w:t>
    </w:r>
  </w:p>
  <w:p w:rsidR="00C1353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 Ořechově dne:</w:t>
    </w:r>
  </w:p>
  <w:p w:rsidR="00C13539" w:rsidRDefault="00C13539" w:rsidP="00444A29">
    <w:pPr>
      <w:pStyle w:val="Zhlav"/>
      <w:spacing w:line="360" w:lineRule="auto"/>
      <w:rPr>
        <w:i/>
        <w:sz w:val="20"/>
      </w:rPr>
    </w:pPr>
  </w:p>
  <w:p w:rsidR="00C13539" w:rsidRDefault="00C1353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1416"/>
    <w:multiLevelType w:val="hybridMultilevel"/>
    <w:tmpl w:val="13FAC09C"/>
    <w:lvl w:ilvl="0" w:tplc="E9D657F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6F4489B"/>
    <w:multiLevelType w:val="hybridMultilevel"/>
    <w:tmpl w:val="A8B268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E4668"/>
    <w:multiLevelType w:val="hybridMultilevel"/>
    <w:tmpl w:val="C6702EE0"/>
    <w:lvl w:ilvl="0" w:tplc="23FCF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1C4A38"/>
    <w:multiLevelType w:val="hybridMultilevel"/>
    <w:tmpl w:val="248C5C30"/>
    <w:lvl w:ilvl="0" w:tplc="B6789B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75"/>
    <w:rsid w:val="00032B96"/>
    <w:rsid w:val="0009297B"/>
    <w:rsid w:val="000A6A97"/>
    <w:rsid w:val="000B5928"/>
    <w:rsid w:val="000F04B0"/>
    <w:rsid w:val="000F07BB"/>
    <w:rsid w:val="00107A7D"/>
    <w:rsid w:val="00175C60"/>
    <w:rsid w:val="001C497C"/>
    <w:rsid w:val="00270B1E"/>
    <w:rsid w:val="00291A5E"/>
    <w:rsid w:val="002A162C"/>
    <w:rsid w:val="002A3AAB"/>
    <w:rsid w:val="002D7A69"/>
    <w:rsid w:val="003160F6"/>
    <w:rsid w:val="003744C2"/>
    <w:rsid w:val="003B04CA"/>
    <w:rsid w:val="003D7240"/>
    <w:rsid w:val="003E10E9"/>
    <w:rsid w:val="003F69FB"/>
    <w:rsid w:val="00444A29"/>
    <w:rsid w:val="00522D0B"/>
    <w:rsid w:val="00534E95"/>
    <w:rsid w:val="00594C7D"/>
    <w:rsid w:val="005B7C39"/>
    <w:rsid w:val="00635202"/>
    <w:rsid w:val="00644B6A"/>
    <w:rsid w:val="00732C8A"/>
    <w:rsid w:val="0073689C"/>
    <w:rsid w:val="007463BA"/>
    <w:rsid w:val="007639A8"/>
    <w:rsid w:val="0081340B"/>
    <w:rsid w:val="008531FA"/>
    <w:rsid w:val="008537EA"/>
    <w:rsid w:val="00855FB4"/>
    <w:rsid w:val="00860DEF"/>
    <w:rsid w:val="00864B72"/>
    <w:rsid w:val="008A2892"/>
    <w:rsid w:val="008A5521"/>
    <w:rsid w:val="00A04B26"/>
    <w:rsid w:val="00A10786"/>
    <w:rsid w:val="00A23DA8"/>
    <w:rsid w:val="00AE2BF5"/>
    <w:rsid w:val="00B66075"/>
    <w:rsid w:val="00BA37F2"/>
    <w:rsid w:val="00BA3A20"/>
    <w:rsid w:val="00BB29E6"/>
    <w:rsid w:val="00BE7C99"/>
    <w:rsid w:val="00BF4504"/>
    <w:rsid w:val="00C113B6"/>
    <w:rsid w:val="00C13539"/>
    <w:rsid w:val="00C16ACC"/>
    <w:rsid w:val="00C6699E"/>
    <w:rsid w:val="00CC5697"/>
    <w:rsid w:val="00D32B92"/>
    <w:rsid w:val="00D64C67"/>
    <w:rsid w:val="00DD7FB1"/>
    <w:rsid w:val="00E25B1C"/>
    <w:rsid w:val="00E47F7D"/>
    <w:rsid w:val="00E52A47"/>
    <w:rsid w:val="00E7001B"/>
    <w:rsid w:val="00ED4C5C"/>
    <w:rsid w:val="00F03FB1"/>
    <w:rsid w:val="00F82B2C"/>
    <w:rsid w:val="00F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D4C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D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orechovubrna.cz" TargetMode="External"/><Relationship Id="rId1" Type="http://schemas.openxmlformats.org/officeDocument/2006/relationships/hyperlink" Target="http://www.orechovubr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ster\Data%20aplikac&#237;\Microsoft\&#352;ablony\Hlavi&#269;ka%20obec%20O&#345;echov-1list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obec Ořechov-1list.dot</Template>
  <TotalTime>87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Ořechov</Company>
  <LinksUpToDate>false</LinksUpToDate>
  <CharactersWithSpaces>1279</CharactersWithSpaces>
  <SharedDoc>false</SharedDoc>
  <HLinks>
    <vt:vector size="12" baseType="variant">
      <vt:variant>
        <vt:i4>4391028</vt:i4>
      </vt:variant>
      <vt:variant>
        <vt:i4>3</vt:i4>
      </vt:variant>
      <vt:variant>
        <vt:i4>0</vt:i4>
      </vt:variant>
      <vt:variant>
        <vt:i4>5</vt:i4>
      </vt:variant>
      <vt:variant>
        <vt:lpwstr>mailto:podatelna@orechovubrna.cz</vt:lpwstr>
      </vt:variant>
      <vt:variant>
        <vt:lpwstr/>
      </vt:variant>
      <vt:variant>
        <vt:i4>6750251</vt:i4>
      </vt:variant>
      <vt:variant>
        <vt:i4>0</vt:i4>
      </vt:variant>
      <vt:variant>
        <vt:i4>0</vt:i4>
      </vt:variant>
      <vt:variant>
        <vt:i4>5</vt:i4>
      </vt:variant>
      <vt:variant>
        <vt:lpwstr>http://www.orechovubrna.cz/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Matrika-XP</dc:creator>
  <cp:lastModifiedBy>Táňa</cp:lastModifiedBy>
  <cp:revision>12</cp:revision>
  <cp:lastPrinted>2017-01-27T09:37:00Z</cp:lastPrinted>
  <dcterms:created xsi:type="dcterms:W3CDTF">2013-11-12T07:00:00Z</dcterms:created>
  <dcterms:modified xsi:type="dcterms:W3CDTF">2017-01-27T09:37:00Z</dcterms:modified>
</cp:coreProperties>
</file>