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928" w:rsidRDefault="003D14E8" w:rsidP="000B5928">
      <w:pPr>
        <w:ind w:left="708" w:hanging="708"/>
        <w:rPr>
          <w:szCs w:val="24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1078865</wp:posOffset>
                </wp:positionH>
                <wp:positionV relativeFrom="paragraph">
                  <wp:posOffset>-1570355</wp:posOffset>
                </wp:positionV>
                <wp:extent cx="1852930" cy="1176020"/>
                <wp:effectExtent l="2540" t="1270" r="1905" b="381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930" cy="1176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31FA" w:rsidRDefault="00174FD5" w:rsidP="008531FA">
                            <w:pPr>
                              <w:spacing w:before="10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OUOre/438/2017</w:t>
                            </w:r>
                          </w:p>
                          <w:p w:rsidR="008531FA" w:rsidRPr="000417DE" w:rsidRDefault="00E62F9C" w:rsidP="008531FA">
                            <w:pPr>
                              <w:spacing w:before="100"/>
                              <w:rPr>
                                <w:i/>
                                <w:sz w:val="20"/>
                                <w:lang w:val="en-US"/>
                              </w:rPr>
                            </w:pPr>
                            <w:r w:rsidRPr="000417DE">
                              <w:rPr>
                                <w:i/>
                                <w:sz w:val="20"/>
                                <w:lang w:val="en-US"/>
                              </w:rPr>
                              <w:t xml:space="preserve">Tomáš </w:t>
                            </w:r>
                            <w:r w:rsidR="00544E6C" w:rsidRPr="000417DE">
                              <w:rPr>
                                <w:i/>
                                <w:sz w:val="20"/>
                                <w:lang w:val="en-US"/>
                              </w:rPr>
                              <w:t>Dudík</w:t>
                            </w:r>
                          </w:p>
                          <w:p w:rsidR="008531FA" w:rsidRDefault="008531FA" w:rsidP="008531FA">
                            <w:pPr>
                              <w:spacing w:before="100"/>
                              <w:rPr>
                                <w:i/>
                                <w:sz w:val="20"/>
                                <w:lang w:val="en-US"/>
                              </w:rPr>
                            </w:pPr>
                            <w:r w:rsidRPr="000417DE">
                              <w:rPr>
                                <w:i/>
                                <w:sz w:val="20"/>
                                <w:lang w:val="en-US"/>
                              </w:rPr>
                              <w:t>547 225</w:t>
                            </w:r>
                            <w:r w:rsidR="009270A4">
                              <w:rPr>
                                <w:i/>
                                <w:sz w:val="20"/>
                                <w:lang w:val="en-US"/>
                              </w:rPr>
                              <w:t> </w:t>
                            </w:r>
                            <w:r w:rsidRPr="000417DE">
                              <w:rPr>
                                <w:i/>
                                <w:sz w:val="20"/>
                                <w:lang w:val="en-US"/>
                              </w:rPr>
                              <w:t>131</w:t>
                            </w:r>
                            <w:r w:rsidR="009270A4">
                              <w:rPr>
                                <w:i/>
                                <w:sz w:val="20"/>
                                <w:lang w:val="en-US"/>
                              </w:rPr>
                              <w:t>,736 537 231</w:t>
                            </w:r>
                          </w:p>
                          <w:p w:rsidR="000417DE" w:rsidRPr="000417DE" w:rsidRDefault="000417DE" w:rsidP="008531FA">
                            <w:pPr>
                              <w:spacing w:before="100"/>
                              <w:rPr>
                                <w:i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sz w:val="20"/>
                                <w:lang w:val="en-US"/>
                              </w:rPr>
                              <w:t>mistostarosta@orechovubrna.cz</w:t>
                            </w:r>
                          </w:p>
                          <w:p w:rsidR="00644B6A" w:rsidRPr="000417DE" w:rsidRDefault="00174FD5" w:rsidP="00644B6A">
                            <w:pPr>
                              <w:spacing w:before="100"/>
                              <w:rPr>
                                <w:i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sz w:val="20"/>
                                <w:lang w:val="en-US"/>
                              </w:rPr>
                              <w:t>2</w:t>
                            </w:r>
                            <w:r w:rsidR="00AC6645">
                              <w:rPr>
                                <w:i/>
                                <w:sz w:val="20"/>
                                <w:lang w:val="en-US"/>
                              </w:rPr>
                              <w:t>9</w:t>
                            </w:r>
                            <w:r w:rsidR="00B558CF" w:rsidRPr="000417DE">
                              <w:rPr>
                                <w:i/>
                                <w:sz w:val="20"/>
                                <w:lang w:val="en-US"/>
                              </w:rPr>
                              <w:t xml:space="preserve">. </w:t>
                            </w:r>
                            <w:r w:rsidR="00B474B4" w:rsidRPr="000417DE">
                              <w:rPr>
                                <w:i/>
                                <w:sz w:val="20"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i/>
                                <w:sz w:val="20"/>
                                <w:lang w:val="en-US"/>
                              </w:rPr>
                              <w:t>3</w:t>
                            </w:r>
                            <w:r w:rsidR="00F41A34" w:rsidRPr="000417DE">
                              <w:rPr>
                                <w:i/>
                                <w:sz w:val="20"/>
                                <w:lang w:val="en-US"/>
                              </w:rPr>
                              <w:t>. 201</w:t>
                            </w:r>
                            <w:r w:rsidR="00C33B37">
                              <w:rPr>
                                <w:i/>
                                <w:sz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4.95pt;margin-top:-123.65pt;width:145.9pt;height:9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hIutwIAALo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" filled="f" stroked="f">
                <v:textbox>
                  <w:txbxContent>
                    <w:p w:rsidR="008531FA" w:rsidRDefault="00174FD5" w:rsidP="008531FA">
                      <w:pPr>
                        <w:spacing w:before="100"/>
                        <w:rPr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sz w:val="22"/>
                          <w:szCs w:val="22"/>
                          <w:lang w:val="en-US"/>
                        </w:rPr>
                        <w:t>OUOre/438/2017</w:t>
                      </w:r>
                    </w:p>
                    <w:p w:rsidR="008531FA" w:rsidRPr="000417DE" w:rsidRDefault="00E62F9C" w:rsidP="008531FA">
                      <w:pPr>
                        <w:spacing w:before="100"/>
                        <w:rPr>
                          <w:i/>
                          <w:sz w:val="20"/>
                          <w:lang w:val="en-US"/>
                        </w:rPr>
                      </w:pPr>
                      <w:r w:rsidRPr="000417DE">
                        <w:rPr>
                          <w:i/>
                          <w:sz w:val="20"/>
                          <w:lang w:val="en-US"/>
                        </w:rPr>
                        <w:t xml:space="preserve">Tomáš </w:t>
                      </w:r>
                      <w:r w:rsidR="00544E6C" w:rsidRPr="000417DE">
                        <w:rPr>
                          <w:i/>
                          <w:sz w:val="20"/>
                          <w:lang w:val="en-US"/>
                        </w:rPr>
                        <w:t>Dudík</w:t>
                      </w:r>
                    </w:p>
                    <w:p w:rsidR="008531FA" w:rsidRDefault="008531FA" w:rsidP="008531FA">
                      <w:pPr>
                        <w:spacing w:before="100"/>
                        <w:rPr>
                          <w:i/>
                          <w:sz w:val="20"/>
                          <w:lang w:val="en-US"/>
                        </w:rPr>
                      </w:pPr>
                      <w:r w:rsidRPr="000417DE">
                        <w:rPr>
                          <w:i/>
                          <w:sz w:val="20"/>
                          <w:lang w:val="en-US"/>
                        </w:rPr>
                        <w:t>547 225</w:t>
                      </w:r>
                      <w:r w:rsidR="009270A4">
                        <w:rPr>
                          <w:i/>
                          <w:sz w:val="20"/>
                          <w:lang w:val="en-US"/>
                        </w:rPr>
                        <w:t> </w:t>
                      </w:r>
                      <w:r w:rsidRPr="000417DE">
                        <w:rPr>
                          <w:i/>
                          <w:sz w:val="20"/>
                          <w:lang w:val="en-US"/>
                        </w:rPr>
                        <w:t>131</w:t>
                      </w:r>
                      <w:r w:rsidR="009270A4">
                        <w:rPr>
                          <w:i/>
                          <w:sz w:val="20"/>
                          <w:lang w:val="en-US"/>
                        </w:rPr>
                        <w:t>,736 537 231</w:t>
                      </w:r>
                    </w:p>
                    <w:p w:rsidR="000417DE" w:rsidRPr="000417DE" w:rsidRDefault="000417DE" w:rsidP="008531FA">
                      <w:pPr>
                        <w:spacing w:before="100"/>
                        <w:rPr>
                          <w:i/>
                          <w:sz w:val="20"/>
                          <w:lang w:val="en-US"/>
                        </w:rPr>
                      </w:pPr>
                      <w:r>
                        <w:rPr>
                          <w:i/>
                          <w:sz w:val="20"/>
                          <w:lang w:val="en-US"/>
                        </w:rPr>
                        <w:t>mistostarosta@orechovubrna.cz</w:t>
                      </w:r>
                    </w:p>
                    <w:p w:rsidR="00644B6A" w:rsidRPr="000417DE" w:rsidRDefault="00174FD5" w:rsidP="00644B6A">
                      <w:pPr>
                        <w:spacing w:before="100"/>
                        <w:rPr>
                          <w:i/>
                          <w:sz w:val="20"/>
                          <w:lang w:val="en-US"/>
                        </w:rPr>
                      </w:pPr>
                      <w:r>
                        <w:rPr>
                          <w:i/>
                          <w:sz w:val="20"/>
                          <w:lang w:val="en-US"/>
                        </w:rPr>
                        <w:t>2</w:t>
                      </w:r>
                      <w:r w:rsidR="00AC6645">
                        <w:rPr>
                          <w:i/>
                          <w:sz w:val="20"/>
                          <w:lang w:val="en-US"/>
                        </w:rPr>
                        <w:t>9</w:t>
                      </w:r>
                      <w:r w:rsidR="00B558CF" w:rsidRPr="000417DE">
                        <w:rPr>
                          <w:i/>
                          <w:sz w:val="20"/>
                          <w:lang w:val="en-US"/>
                        </w:rPr>
                        <w:t xml:space="preserve">. </w:t>
                      </w:r>
                      <w:r w:rsidR="00B474B4" w:rsidRPr="000417DE">
                        <w:rPr>
                          <w:i/>
                          <w:sz w:val="20"/>
                          <w:lang w:val="en-US"/>
                        </w:rPr>
                        <w:t>0</w:t>
                      </w:r>
                      <w:r>
                        <w:rPr>
                          <w:i/>
                          <w:sz w:val="20"/>
                          <w:lang w:val="en-US"/>
                        </w:rPr>
                        <w:t>3</w:t>
                      </w:r>
                      <w:r w:rsidR="00F41A34" w:rsidRPr="000417DE">
                        <w:rPr>
                          <w:i/>
                          <w:sz w:val="20"/>
                          <w:lang w:val="en-US"/>
                        </w:rPr>
                        <w:t>. 201</w:t>
                      </w:r>
                      <w:r w:rsidR="00C33B37">
                        <w:rPr>
                          <w:i/>
                          <w:sz w:val="20"/>
                          <w:lang w:val="en-US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-1859915</wp:posOffset>
                </wp:positionV>
                <wp:extent cx="3579495" cy="2057400"/>
                <wp:effectExtent l="0" t="0" r="1905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9495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right"/>
                              <w:tblInd w:w="567" w:type="dxa"/>
                              <w:tblLayout w:type="fixed"/>
                              <w:tblCellMar>
                                <w:left w:w="112" w:type="dxa"/>
                                <w:right w:w="112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053"/>
                            </w:tblGrid>
                            <w:tr w:rsidR="0009297B" w:rsidRPr="005262C7">
                              <w:trPr>
                                <w:trHeight w:val="421"/>
                                <w:jc w:val="right"/>
                              </w:trPr>
                              <w:tc>
                                <w:tcPr>
                                  <w:tcW w:w="5053" w:type="dxa"/>
                                  <w:shd w:val="clear" w:color="000000" w:fill="auto"/>
                                  <w:vAlign w:val="center"/>
                                </w:tcPr>
                                <w:p w:rsidR="0009297B" w:rsidRPr="005262C7" w:rsidRDefault="0009297B" w:rsidP="00D32B92">
                                  <w:pPr>
                                    <w:pStyle w:val="Styltabulky"/>
                                    <w:spacing w:line="288" w:lineRule="auto"/>
                                    <w:suppressOverlap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09297B" w:rsidRPr="006A4AD2">
                              <w:trPr>
                                <w:jc w:val="right"/>
                              </w:trPr>
                              <w:tc>
                                <w:tcPr>
                                  <w:tcW w:w="5053" w:type="dxa"/>
                                  <w:shd w:val="clear" w:color="000000" w:fill="auto"/>
                                  <w:vAlign w:val="center"/>
                                </w:tcPr>
                                <w:p w:rsidR="005E1AAA" w:rsidRPr="006A4AD2" w:rsidRDefault="00631276" w:rsidP="00174FD5">
                                  <w:pPr>
                                    <w:pStyle w:val="Styltabulky"/>
                                    <w:spacing w:line="288" w:lineRule="auto"/>
                                    <w:suppressOverlap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      </w:t>
                                  </w:r>
                                  <w:r w:rsidR="00174FD5">
                                    <w:rPr>
                                      <w:sz w:val="24"/>
                                      <w:szCs w:val="24"/>
                                    </w:rPr>
                                    <w:t>Pan</w:t>
                                  </w:r>
                                </w:p>
                              </w:tc>
                            </w:tr>
                            <w:tr w:rsidR="0009297B" w:rsidRPr="007773AB">
                              <w:trPr>
                                <w:jc w:val="right"/>
                              </w:trPr>
                              <w:tc>
                                <w:tcPr>
                                  <w:tcW w:w="5053" w:type="dxa"/>
                                  <w:shd w:val="clear" w:color="000000" w:fill="auto"/>
                                  <w:vAlign w:val="center"/>
                                </w:tcPr>
                                <w:p w:rsidR="0009297B" w:rsidRPr="007773AB" w:rsidRDefault="00F41A34" w:rsidP="00174FD5">
                                  <w:pPr>
                                    <w:pStyle w:val="Styltabulky"/>
                                    <w:spacing w:line="288" w:lineRule="auto"/>
                                    <w:suppressOverlap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      </w:t>
                                  </w:r>
                                  <w:r w:rsidR="00174FD5">
                                    <w:rPr>
                                      <w:sz w:val="24"/>
                                      <w:szCs w:val="24"/>
                                    </w:rPr>
                                    <w:t>Martin Ambros</w:t>
                                  </w:r>
                                  <w:r w:rsidR="00C33B37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9297B" w:rsidRPr="007773AB">
                              <w:trPr>
                                <w:jc w:val="right"/>
                              </w:trPr>
                              <w:tc>
                                <w:tcPr>
                                  <w:tcW w:w="5053" w:type="dxa"/>
                                  <w:shd w:val="clear" w:color="000000" w:fill="auto"/>
                                  <w:vAlign w:val="center"/>
                                </w:tcPr>
                                <w:p w:rsidR="0009297B" w:rsidRPr="007773AB" w:rsidRDefault="00631276" w:rsidP="00174FD5">
                                  <w:pPr>
                                    <w:pStyle w:val="Styltabulky"/>
                                    <w:spacing w:line="288" w:lineRule="auto"/>
                                    <w:suppressOverlap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      </w:t>
                                  </w:r>
                                  <w:r w:rsidR="00174FD5">
                                    <w:rPr>
                                      <w:sz w:val="24"/>
                                      <w:szCs w:val="24"/>
                                    </w:rPr>
                                    <w:t>Tyršova 153</w:t>
                                  </w:r>
                                </w:p>
                              </w:tc>
                            </w:tr>
                            <w:tr w:rsidR="0009297B" w:rsidRPr="005262C7">
                              <w:trPr>
                                <w:trHeight w:val="24"/>
                                <w:jc w:val="right"/>
                              </w:trPr>
                              <w:tc>
                                <w:tcPr>
                                  <w:tcW w:w="5053" w:type="dxa"/>
                                  <w:shd w:val="clear" w:color="000000" w:fill="auto"/>
                                  <w:vAlign w:val="center"/>
                                </w:tcPr>
                                <w:p w:rsidR="0009297B" w:rsidRPr="005262C7" w:rsidRDefault="00631276" w:rsidP="00174FD5">
                                  <w:pPr>
                                    <w:pStyle w:val="Styltabulky"/>
                                    <w:spacing w:line="288" w:lineRule="auto"/>
                                    <w:suppressOverlap/>
                                    <w:rPr>
                                      <w:b/>
                                      <w:sz w:val="2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2"/>
                                    </w:rPr>
                                    <w:t xml:space="preserve">     </w:t>
                                  </w:r>
                                  <w:r w:rsidR="00F41A34">
                                    <w:rPr>
                                      <w:b/>
                                      <w:sz w:val="28"/>
                                      <w:szCs w:val="22"/>
                                    </w:rPr>
                                    <w:t xml:space="preserve"> </w:t>
                                  </w:r>
                                  <w:r w:rsidR="00174FD5">
                                    <w:rPr>
                                      <w:b/>
                                      <w:sz w:val="28"/>
                                      <w:szCs w:val="22"/>
                                    </w:rPr>
                                    <w:t>664 17 Tetčice</w:t>
                                  </w:r>
                                </w:p>
                              </w:tc>
                            </w:tr>
                            <w:tr w:rsidR="0009297B" w:rsidRPr="005262C7">
                              <w:trPr>
                                <w:trHeight w:val="226"/>
                                <w:jc w:val="right"/>
                              </w:trPr>
                              <w:tc>
                                <w:tcPr>
                                  <w:tcW w:w="5053" w:type="dxa"/>
                                  <w:shd w:val="clear" w:color="000000" w:fill="auto"/>
                                  <w:vAlign w:val="center"/>
                                </w:tcPr>
                                <w:p w:rsidR="0009297B" w:rsidRPr="005262C7" w:rsidRDefault="0009297B" w:rsidP="00D32B92">
                                  <w:pPr>
                                    <w:pStyle w:val="Styltabulky"/>
                                    <w:spacing w:line="288" w:lineRule="auto"/>
                                    <w:suppressOverlap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3539" w:rsidRDefault="00C135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207pt;margin-top:-146.45pt;width:281.85pt;height:16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dHiuAIAAME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" filled="f" stroked="f">
                <v:textbox>
                  <w:txbxContent>
                    <w:tbl>
                      <w:tblPr>
                        <w:tblOverlap w:val="never"/>
                        <w:tblW w:w="0" w:type="auto"/>
                        <w:jc w:val="right"/>
                        <w:tblInd w:w="567" w:type="dxa"/>
                        <w:tblLayout w:type="fixed"/>
                        <w:tblCellMar>
                          <w:left w:w="112" w:type="dxa"/>
                          <w:right w:w="112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053"/>
                      </w:tblGrid>
                      <w:tr w:rsidR="0009297B" w:rsidRPr="005262C7">
                        <w:trPr>
                          <w:trHeight w:val="421"/>
                          <w:jc w:val="right"/>
                        </w:trPr>
                        <w:tc>
                          <w:tcPr>
                            <w:tcW w:w="5053" w:type="dxa"/>
                            <w:shd w:val="clear" w:color="000000" w:fill="auto"/>
                            <w:vAlign w:val="center"/>
                          </w:tcPr>
                          <w:p w:rsidR="0009297B" w:rsidRPr="005262C7" w:rsidRDefault="0009297B" w:rsidP="00D32B92">
                            <w:pPr>
                              <w:pStyle w:val="Styltabulky"/>
                              <w:spacing w:line="288" w:lineRule="auto"/>
                              <w:suppressOverlap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09297B" w:rsidRPr="006A4AD2">
                        <w:trPr>
                          <w:jc w:val="right"/>
                        </w:trPr>
                        <w:tc>
                          <w:tcPr>
                            <w:tcW w:w="5053" w:type="dxa"/>
                            <w:shd w:val="clear" w:color="000000" w:fill="auto"/>
                            <w:vAlign w:val="center"/>
                          </w:tcPr>
                          <w:p w:rsidR="005E1AAA" w:rsidRPr="006A4AD2" w:rsidRDefault="00631276" w:rsidP="00174FD5">
                            <w:pPr>
                              <w:pStyle w:val="Styltabulky"/>
                              <w:spacing w:line="288" w:lineRule="auto"/>
                              <w:suppressOverlap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174FD5">
                              <w:rPr>
                                <w:sz w:val="24"/>
                                <w:szCs w:val="24"/>
                              </w:rPr>
                              <w:t>Pan</w:t>
                            </w:r>
                          </w:p>
                        </w:tc>
                      </w:tr>
                      <w:tr w:rsidR="0009297B" w:rsidRPr="007773AB">
                        <w:trPr>
                          <w:jc w:val="right"/>
                        </w:trPr>
                        <w:tc>
                          <w:tcPr>
                            <w:tcW w:w="5053" w:type="dxa"/>
                            <w:shd w:val="clear" w:color="000000" w:fill="auto"/>
                            <w:vAlign w:val="center"/>
                          </w:tcPr>
                          <w:p w:rsidR="0009297B" w:rsidRPr="007773AB" w:rsidRDefault="00F41A34" w:rsidP="00174FD5">
                            <w:pPr>
                              <w:pStyle w:val="Styltabulky"/>
                              <w:spacing w:line="288" w:lineRule="auto"/>
                              <w:suppressOverlap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174FD5">
                              <w:rPr>
                                <w:sz w:val="24"/>
                                <w:szCs w:val="24"/>
                              </w:rPr>
                              <w:t>Martin Ambros</w:t>
                            </w:r>
                            <w:r w:rsidR="00C33B3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</w:tr>
                      <w:tr w:rsidR="0009297B" w:rsidRPr="007773AB">
                        <w:trPr>
                          <w:jc w:val="right"/>
                        </w:trPr>
                        <w:tc>
                          <w:tcPr>
                            <w:tcW w:w="5053" w:type="dxa"/>
                            <w:shd w:val="clear" w:color="000000" w:fill="auto"/>
                            <w:vAlign w:val="center"/>
                          </w:tcPr>
                          <w:p w:rsidR="0009297B" w:rsidRPr="007773AB" w:rsidRDefault="00631276" w:rsidP="00174FD5">
                            <w:pPr>
                              <w:pStyle w:val="Styltabulky"/>
                              <w:spacing w:line="288" w:lineRule="auto"/>
                              <w:suppressOverlap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174FD5">
                              <w:rPr>
                                <w:sz w:val="24"/>
                                <w:szCs w:val="24"/>
                              </w:rPr>
                              <w:t>Tyršova 153</w:t>
                            </w:r>
                          </w:p>
                        </w:tc>
                      </w:tr>
                      <w:tr w:rsidR="0009297B" w:rsidRPr="005262C7">
                        <w:trPr>
                          <w:trHeight w:val="24"/>
                          <w:jc w:val="right"/>
                        </w:trPr>
                        <w:tc>
                          <w:tcPr>
                            <w:tcW w:w="5053" w:type="dxa"/>
                            <w:shd w:val="clear" w:color="000000" w:fill="auto"/>
                            <w:vAlign w:val="center"/>
                          </w:tcPr>
                          <w:p w:rsidR="0009297B" w:rsidRPr="005262C7" w:rsidRDefault="00631276" w:rsidP="00174FD5">
                            <w:pPr>
                              <w:pStyle w:val="Styltabulky"/>
                              <w:spacing w:line="288" w:lineRule="auto"/>
                              <w:suppressOverlap/>
                              <w:rPr>
                                <w:b/>
                                <w:sz w:val="2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2"/>
                              </w:rPr>
                              <w:t xml:space="preserve">     </w:t>
                            </w:r>
                            <w:r w:rsidR="00F41A34">
                              <w:rPr>
                                <w:b/>
                                <w:sz w:val="28"/>
                                <w:szCs w:val="22"/>
                              </w:rPr>
                              <w:t xml:space="preserve"> </w:t>
                            </w:r>
                            <w:r w:rsidR="00174FD5">
                              <w:rPr>
                                <w:b/>
                                <w:sz w:val="28"/>
                                <w:szCs w:val="22"/>
                              </w:rPr>
                              <w:t>664 17 Tetčice</w:t>
                            </w:r>
                          </w:p>
                        </w:tc>
                      </w:tr>
                      <w:tr w:rsidR="0009297B" w:rsidRPr="005262C7">
                        <w:trPr>
                          <w:trHeight w:val="226"/>
                          <w:jc w:val="right"/>
                        </w:trPr>
                        <w:tc>
                          <w:tcPr>
                            <w:tcW w:w="5053" w:type="dxa"/>
                            <w:shd w:val="clear" w:color="000000" w:fill="auto"/>
                            <w:vAlign w:val="center"/>
                          </w:tcPr>
                          <w:p w:rsidR="0009297B" w:rsidRPr="005262C7" w:rsidRDefault="0009297B" w:rsidP="00D32B92">
                            <w:pPr>
                              <w:pStyle w:val="Styltabulky"/>
                              <w:spacing w:line="288" w:lineRule="auto"/>
                              <w:suppressOverlap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</w:tbl>
                    <w:p w:rsidR="00C13539" w:rsidRDefault="00C13539"/>
                  </w:txbxContent>
                </v:textbox>
                <w10:wrap type="square"/>
              </v:shape>
            </w:pict>
          </mc:Fallback>
        </mc:AlternateContent>
      </w:r>
      <w:r w:rsidR="000B5928">
        <w:rPr>
          <w:szCs w:val="24"/>
        </w:rPr>
        <w:t xml:space="preserve">  </w:t>
      </w:r>
    </w:p>
    <w:p w:rsidR="00AC6645" w:rsidRDefault="00AC6645" w:rsidP="000B5928">
      <w:pPr>
        <w:ind w:left="708" w:hanging="708"/>
        <w:rPr>
          <w:szCs w:val="24"/>
        </w:rPr>
      </w:pPr>
    </w:p>
    <w:p w:rsidR="00383F8B" w:rsidRDefault="00AC6645" w:rsidP="00AC6645">
      <w:pPr>
        <w:rPr>
          <w:szCs w:val="24"/>
        </w:rPr>
      </w:pPr>
      <w:r>
        <w:rPr>
          <w:szCs w:val="24"/>
        </w:rPr>
        <w:t xml:space="preserve">Na Vaši žádost zaslanou dne 25. 03. 2017 do </w:t>
      </w:r>
      <w:r w:rsidR="009D5505">
        <w:rPr>
          <w:szCs w:val="24"/>
        </w:rPr>
        <w:t>datové schránky obce Ořechov Vám odpovídáme:</w:t>
      </w:r>
    </w:p>
    <w:p w:rsidR="00383F8B" w:rsidRDefault="00383F8B" w:rsidP="00C33B37">
      <w:pPr>
        <w:ind w:left="708" w:hanging="708"/>
        <w:jc w:val="both"/>
        <w:rPr>
          <w:szCs w:val="24"/>
        </w:rPr>
      </w:pPr>
    </w:p>
    <w:p w:rsidR="00383F8B" w:rsidRDefault="009D5505" w:rsidP="009D5505">
      <w:pPr>
        <w:pStyle w:val="Odstavecseseznamem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Občané v den svozu KO přistavují popelnice před domy, případně v některých částech obce, dle zvyku</w:t>
      </w:r>
      <w:r w:rsidR="00F5186A">
        <w:rPr>
          <w:szCs w:val="24"/>
        </w:rPr>
        <w:t>,</w:t>
      </w:r>
      <w:r>
        <w:rPr>
          <w:szCs w:val="24"/>
        </w:rPr>
        <w:t xml:space="preserve"> na určené místo</w:t>
      </w:r>
      <w:r w:rsidR="00CC6E8B">
        <w:rPr>
          <w:szCs w:val="24"/>
        </w:rPr>
        <w:t>. Výše poplatku</w:t>
      </w:r>
      <w:r w:rsidR="00AC6645">
        <w:rPr>
          <w:szCs w:val="24"/>
        </w:rPr>
        <w:t xml:space="preserve"> dle OZV činí 400Kč na občana. Ú</w:t>
      </w:r>
      <w:r w:rsidR="00CC6E8B">
        <w:rPr>
          <w:szCs w:val="24"/>
        </w:rPr>
        <w:t xml:space="preserve">levy a </w:t>
      </w:r>
      <w:r w:rsidR="00AC6645">
        <w:rPr>
          <w:szCs w:val="24"/>
        </w:rPr>
        <w:t>přesné zně</w:t>
      </w:r>
      <w:r w:rsidR="00CC6E8B">
        <w:rPr>
          <w:szCs w:val="24"/>
        </w:rPr>
        <w:t>ní této Obecně závazné vyhlášky jsou volně dostupn</w:t>
      </w:r>
      <w:r w:rsidR="001F036B">
        <w:rPr>
          <w:szCs w:val="24"/>
        </w:rPr>
        <w:t>é na webových stránkách obce. Firmy</w:t>
      </w:r>
      <w:r w:rsidR="00CC6E8B">
        <w:rPr>
          <w:szCs w:val="24"/>
        </w:rPr>
        <w:t xml:space="preserve"> nejsou zapojeny</w:t>
      </w:r>
      <w:r w:rsidR="001F036B">
        <w:rPr>
          <w:szCs w:val="24"/>
        </w:rPr>
        <w:t xml:space="preserve"> do systému obce a odpadové hospodářství řeší samy se svozovou firmou.</w:t>
      </w:r>
    </w:p>
    <w:p w:rsidR="001F036B" w:rsidRDefault="001F036B" w:rsidP="009D5505">
      <w:pPr>
        <w:pStyle w:val="Odstavecseseznamem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K</w:t>
      </w:r>
      <w:r w:rsidR="00593A9A">
        <w:rPr>
          <w:szCs w:val="24"/>
        </w:rPr>
        <w:t xml:space="preserve"> třídění </w:t>
      </w:r>
      <w:r w:rsidR="001F6D48">
        <w:rPr>
          <w:szCs w:val="24"/>
        </w:rPr>
        <w:t>odpadů využívají občané stanoviš</w:t>
      </w:r>
      <w:r w:rsidR="00593A9A">
        <w:rPr>
          <w:szCs w:val="24"/>
        </w:rPr>
        <w:t>tě kontejnerů rozmístněných po obci, Sběrného střediska KO a určených míst obecně závaznou vyhláškou obce.</w:t>
      </w:r>
    </w:p>
    <w:p w:rsidR="001F6D48" w:rsidRDefault="001F6D48" w:rsidP="001F6D48">
      <w:pPr>
        <w:pStyle w:val="Odstavecseseznamem"/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>Na území obce se nachází jedno Středisko pro sběr KO, počet stanovišť pro sběr separovaných složek KO je 19.</w:t>
      </w:r>
    </w:p>
    <w:p w:rsidR="00B317F6" w:rsidRDefault="00B317F6" w:rsidP="001F6D48">
      <w:pPr>
        <w:pStyle w:val="Odstavecseseznamem"/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>V obci se třídí, papír, plast, nápojové kartony, sklo bílé, sklo barevné</w:t>
      </w:r>
      <w:r w:rsidR="003B0FD2">
        <w:rPr>
          <w:szCs w:val="24"/>
        </w:rPr>
        <w:t>, polystyrén,</w:t>
      </w:r>
      <w:r>
        <w:rPr>
          <w:szCs w:val="24"/>
        </w:rPr>
        <w:t xml:space="preserve"> dá</w:t>
      </w:r>
      <w:r w:rsidR="003B0FD2">
        <w:rPr>
          <w:szCs w:val="24"/>
        </w:rPr>
        <w:t>le textil na účely charity, ele</w:t>
      </w:r>
      <w:r>
        <w:rPr>
          <w:szCs w:val="24"/>
        </w:rPr>
        <w:t>kt</w:t>
      </w:r>
      <w:r w:rsidR="003B0FD2">
        <w:rPr>
          <w:szCs w:val="24"/>
        </w:rPr>
        <w:t>r</w:t>
      </w:r>
      <w:r>
        <w:rPr>
          <w:szCs w:val="24"/>
        </w:rPr>
        <w:t>o</w:t>
      </w:r>
      <w:r w:rsidR="003B0FD2">
        <w:rPr>
          <w:szCs w:val="24"/>
        </w:rPr>
        <w:t>odpad, světelné zdroje, baterie, náplně do tiskáren,</w:t>
      </w:r>
    </w:p>
    <w:p w:rsidR="00B317F6" w:rsidRDefault="003B0FD2" w:rsidP="001F6D48">
      <w:pPr>
        <w:pStyle w:val="Odstavecseseznamem"/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>Papír 1100l – 33ks</w:t>
      </w:r>
      <w:r w:rsidR="00B34A55">
        <w:rPr>
          <w:szCs w:val="24"/>
        </w:rPr>
        <w:t xml:space="preserve"> plast</w:t>
      </w:r>
    </w:p>
    <w:p w:rsidR="00383F8B" w:rsidRDefault="003B0FD2" w:rsidP="003B0FD2">
      <w:pPr>
        <w:ind w:left="1788" w:hanging="708"/>
        <w:rPr>
          <w:szCs w:val="24"/>
        </w:rPr>
      </w:pPr>
      <w:r>
        <w:rPr>
          <w:szCs w:val="24"/>
        </w:rPr>
        <w:t>Plast 1100l – 47 ks</w:t>
      </w:r>
      <w:r w:rsidR="00B34A55">
        <w:rPr>
          <w:szCs w:val="24"/>
        </w:rPr>
        <w:t xml:space="preserve"> plast</w:t>
      </w:r>
    </w:p>
    <w:p w:rsidR="003B0FD2" w:rsidRDefault="003B0FD2" w:rsidP="003B0FD2">
      <w:pPr>
        <w:ind w:left="1788" w:hanging="708"/>
        <w:rPr>
          <w:szCs w:val="24"/>
        </w:rPr>
      </w:pPr>
      <w:r>
        <w:rPr>
          <w:szCs w:val="24"/>
        </w:rPr>
        <w:t>Sklo bílé zvon – 13ks</w:t>
      </w:r>
      <w:r w:rsidR="00B34A55">
        <w:rPr>
          <w:szCs w:val="24"/>
        </w:rPr>
        <w:t xml:space="preserve"> plast</w:t>
      </w:r>
    </w:p>
    <w:p w:rsidR="003B0FD2" w:rsidRDefault="003B0FD2" w:rsidP="003B0FD2">
      <w:pPr>
        <w:ind w:left="1788" w:hanging="708"/>
        <w:rPr>
          <w:szCs w:val="24"/>
        </w:rPr>
      </w:pPr>
      <w:r>
        <w:rPr>
          <w:szCs w:val="24"/>
        </w:rPr>
        <w:t>Sklo barevné zvon – 13ks</w:t>
      </w:r>
      <w:r w:rsidR="00B34A55">
        <w:rPr>
          <w:szCs w:val="24"/>
        </w:rPr>
        <w:t xml:space="preserve"> plast</w:t>
      </w:r>
    </w:p>
    <w:p w:rsidR="003B0FD2" w:rsidRDefault="003B0FD2" w:rsidP="003B0FD2">
      <w:pPr>
        <w:ind w:left="1788" w:hanging="708"/>
        <w:rPr>
          <w:szCs w:val="24"/>
        </w:rPr>
      </w:pPr>
      <w:r>
        <w:rPr>
          <w:szCs w:val="24"/>
        </w:rPr>
        <w:t xml:space="preserve">Sklo směsné </w:t>
      </w:r>
      <w:r w:rsidR="00B34A55">
        <w:rPr>
          <w:szCs w:val="24"/>
        </w:rPr>
        <w:t>zvon. – 13ks plast</w:t>
      </w:r>
    </w:p>
    <w:p w:rsidR="00B34A55" w:rsidRDefault="00B34A55" w:rsidP="003B0FD2">
      <w:pPr>
        <w:ind w:left="1788" w:hanging="708"/>
        <w:rPr>
          <w:szCs w:val="24"/>
        </w:rPr>
      </w:pPr>
      <w:r>
        <w:rPr>
          <w:szCs w:val="24"/>
        </w:rPr>
        <w:t>Sklo směsné kontejner – 1ks kov</w:t>
      </w:r>
    </w:p>
    <w:p w:rsidR="00B34A55" w:rsidRDefault="00B34A55" w:rsidP="003B0FD2">
      <w:pPr>
        <w:ind w:left="1788" w:hanging="708"/>
        <w:rPr>
          <w:szCs w:val="24"/>
        </w:rPr>
      </w:pPr>
      <w:r>
        <w:rPr>
          <w:szCs w:val="24"/>
        </w:rPr>
        <w:t>Kontejnery Elektrowin – 5ks kov</w:t>
      </w:r>
    </w:p>
    <w:p w:rsidR="00B34A55" w:rsidRDefault="00B34A55" w:rsidP="003B0FD2">
      <w:pPr>
        <w:ind w:left="1788" w:hanging="708"/>
        <w:rPr>
          <w:szCs w:val="24"/>
        </w:rPr>
      </w:pPr>
      <w:r>
        <w:rPr>
          <w:szCs w:val="24"/>
        </w:rPr>
        <w:t>Klec Elektrowin – 2ks kov</w:t>
      </w:r>
    </w:p>
    <w:p w:rsidR="00B34A55" w:rsidRDefault="00B34A55" w:rsidP="003B0FD2">
      <w:pPr>
        <w:ind w:left="1788" w:hanging="708"/>
        <w:rPr>
          <w:szCs w:val="24"/>
        </w:rPr>
      </w:pPr>
      <w:r>
        <w:rPr>
          <w:szCs w:val="24"/>
        </w:rPr>
        <w:t>Klec Asekol – 1ks kov</w:t>
      </w:r>
    </w:p>
    <w:p w:rsidR="00B34A55" w:rsidRDefault="00B34A55" w:rsidP="003B0FD2">
      <w:pPr>
        <w:ind w:left="1788" w:hanging="708"/>
        <w:rPr>
          <w:szCs w:val="24"/>
        </w:rPr>
      </w:pPr>
      <w:r>
        <w:rPr>
          <w:szCs w:val="24"/>
        </w:rPr>
        <w:t xml:space="preserve">Papírové </w:t>
      </w:r>
      <w:r w:rsidR="0005446E">
        <w:rPr>
          <w:szCs w:val="24"/>
        </w:rPr>
        <w:t>krabice E</w:t>
      </w:r>
      <w:r>
        <w:rPr>
          <w:szCs w:val="24"/>
        </w:rPr>
        <w:t>kolamp</w:t>
      </w:r>
    </w:p>
    <w:p w:rsidR="00B34A55" w:rsidRDefault="00B34A55" w:rsidP="003B0FD2">
      <w:pPr>
        <w:ind w:left="1788" w:hanging="708"/>
        <w:rPr>
          <w:szCs w:val="24"/>
        </w:rPr>
      </w:pPr>
      <w:r>
        <w:rPr>
          <w:szCs w:val="24"/>
        </w:rPr>
        <w:t>Box Ecobat – 1</w:t>
      </w:r>
      <w:r w:rsidR="0005446E">
        <w:rPr>
          <w:szCs w:val="24"/>
        </w:rPr>
        <w:t>ks 55 l</w:t>
      </w:r>
      <w:r>
        <w:rPr>
          <w:szCs w:val="24"/>
        </w:rPr>
        <w:t xml:space="preserve"> plast</w:t>
      </w:r>
    </w:p>
    <w:p w:rsidR="0005446E" w:rsidRDefault="0005446E" w:rsidP="003B0FD2">
      <w:pPr>
        <w:ind w:left="1788" w:hanging="708"/>
        <w:rPr>
          <w:szCs w:val="24"/>
        </w:rPr>
      </w:pPr>
      <w:r>
        <w:rPr>
          <w:szCs w:val="24"/>
        </w:rPr>
        <w:t>Textil – 5ks kov</w:t>
      </w:r>
    </w:p>
    <w:p w:rsidR="0005446E" w:rsidRDefault="0005446E" w:rsidP="003B0FD2">
      <w:pPr>
        <w:ind w:left="1788" w:hanging="708"/>
        <w:rPr>
          <w:szCs w:val="24"/>
        </w:rPr>
      </w:pPr>
    </w:p>
    <w:p w:rsidR="00383F8B" w:rsidRDefault="0005446E" w:rsidP="0005446E">
      <w:pPr>
        <w:ind w:firstLine="1"/>
        <w:rPr>
          <w:szCs w:val="24"/>
        </w:rPr>
      </w:pPr>
      <w:r>
        <w:rPr>
          <w:szCs w:val="24"/>
        </w:rPr>
        <w:t>Další kontejnery jsou velkoobjemové na dřevo, vekoobjemový a komunální odpad, železo a bioodpad, popř.suť.</w:t>
      </w:r>
    </w:p>
    <w:p w:rsidR="0005446E" w:rsidRDefault="0005446E" w:rsidP="0005446E">
      <w:pPr>
        <w:ind w:firstLine="1"/>
        <w:rPr>
          <w:szCs w:val="24"/>
        </w:rPr>
      </w:pPr>
    </w:p>
    <w:p w:rsidR="0005446E" w:rsidRDefault="0005446E" w:rsidP="0005446E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Zvon 1300l sklo – Ekokom 19ks</w:t>
      </w:r>
    </w:p>
    <w:p w:rsidR="0005446E" w:rsidRDefault="0005446E" w:rsidP="0005446E">
      <w:pPr>
        <w:pStyle w:val="Odstavecseseznamem"/>
        <w:rPr>
          <w:szCs w:val="24"/>
        </w:rPr>
      </w:pPr>
      <w:r>
        <w:rPr>
          <w:szCs w:val="24"/>
        </w:rPr>
        <w:t>Kontejner 1100l plast a papír – Ekokom 29ks</w:t>
      </w:r>
    </w:p>
    <w:p w:rsidR="0005446E" w:rsidRDefault="0005446E" w:rsidP="0005446E">
      <w:pPr>
        <w:pStyle w:val="Odstavecseseznamem"/>
        <w:rPr>
          <w:szCs w:val="24"/>
        </w:rPr>
      </w:pPr>
      <w:r>
        <w:rPr>
          <w:szCs w:val="24"/>
        </w:rPr>
        <w:t xml:space="preserve">Kontejner textil 1x charita Rajhrad, 1x E+B textil, </w:t>
      </w:r>
      <w:r w:rsidR="0073031D">
        <w:rPr>
          <w:szCs w:val="24"/>
        </w:rPr>
        <w:t>3x AIDED-EU</w:t>
      </w:r>
    </w:p>
    <w:p w:rsidR="0073031D" w:rsidRDefault="0073031D" w:rsidP="0005446E">
      <w:pPr>
        <w:pStyle w:val="Odstavecseseznamem"/>
        <w:rPr>
          <w:szCs w:val="24"/>
        </w:rPr>
      </w:pPr>
      <w:r>
        <w:rPr>
          <w:szCs w:val="24"/>
        </w:rPr>
        <w:lastRenderedPageBreak/>
        <w:t>Klec Elektrovin 2x</w:t>
      </w:r>
    </w:p>
    <w:p w:rsidR="0073031D" w:rsidRDefault="0073031D" w:rsidP="0005446E">
      <w:pPr>
        <w:pStyle w:val="Odstavecseseznamem"/>
        <w:rPr>
          <w:szCs w:val="24"/>
        </w:rPr>
      </w:pPr>
      <w:r>
        <w:rPr>
          <w:szCs w:val="24"/>
        </w:rPr>
        <w:t>Klec Asekol 1x</w:t>
      </w:r>
    </w:p>
    <w:p w:rsidR="0073031D" w:rsidRPr="0005446E" w:rsidRDefault="0073031D" w:rsidP="0005446E">
      <w:pPr>
        <w:pStyle w:val="Odstavecseseznamem"/>
        <w:rPr>
          <w:szCs w:val="24"/>
        </w:rPr>
      </w:pPr>
    </w:p>
    <w:p w:rsidR="00383F8B" w:rsidRDefault="0073031D" w:rsidP="0073031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V obci Ořechov sváží svozová firma AVE CZ odpadové hospodářství, s.r.o.</w:t>
      </w:r>
    </w:p>
    <w:p w:rsidR="00AC6645" w:rsidRDefault="00AC6645" w:rsidP="00AC6645">
      <w:pPr>
        <w:pStyle w:val="Odstavecseseznamem"/>
        <w:rPr>
          <w:szCs w:val="24"/>
        </w:rPr>
      </w:pPr>
    </w:p>
    <w:p w:rsidR="00AC6645" w:rsidRDefault="00AC6645" w:rsidP="00AC6645">
      <w:pPr>
        <w:pStyle w:val="Odstavecseseznamem"/>
        <w:ind w:left="0"/>
        <w:rPr>
          <w:szCs w:val="24"/>
        </w:rPr>
      </w:pPr>
      <w:r>
        <w:rPr>
          <w:szCs w:val="24"/>
        </w:rPr>
        <w:t>V případě nejasností některé z odpovědí nebo potřebě doplňující otázky, můžete kontaktovat přímo, na výše uvedených kontaktech, telefonicky nebo emailem místostarostu obce.</w:t>
      </w:r>
    </w:p>
    <w:p w:rsidR="00AC6645" w:rsidRDefault="00AC6645" w:rsidP="00AC6645">
      <w:pPr>
        <w:pStyle w:val="Odstavecseseznamem"/>
        <w:rPr>
          <w:szCs w:val="24"/>
        </w:rPr>
      </w:pPr>
    </w:p>
    <w:p w:rsidR="00AC6645" w:rsidRDefault="00AC6645" w:rsidP="00AC6645">
      <w:pPr>
        <w:pStyle w:val="Odstavecseseznamem"/>
        <w:rPr>
          <w:szCs w:val="24"/>
        </w:rPr>
      </w:pPr>
    </w:p>
    <w:p w:rsidR="00AC6645" w:rsidRDefault="00AC6645" w:rsidP="00AC6645">
      <w:pPr>
        <w:pStyle w:val="Odstavecseseznamem"/>
        <w:rPr>
          <w:szCs w:val="24"/>
        </w:rPr>
      </w:pPr>
    </w:p>
    <w:p w:rsidR="00AC6645" w:rsidRDefault="00AC6645" w:rsidP="00AC6645">
      <w:pPr>
        <w:pStyle w:val="Odstavecseseznamem"/>
        <w:rPr>
          <w:szCs w:val="24"/>
        </w:rPr>
      </w:pPr>
    </w:p>
    <w:p w:rsidR="00AC6645" w:rsidRPr="0073031D" w:rsidRDefault="00AC6645" w:rsidP="00AC6645">
      <w:pPr>
        <w:pStyle w:val="Odstavecseseznamem"/>
        <w:rPr>
          <w:szCs w:val="24"/>
        </w:rPr>
      </w:pPr>
    </w:p>
    <w:p w:rsidR="00F41A34" w:rsidRDefault="00F41A34" w:rsidP="001724C8">
      <w:pPr>
        <w:ind w:left="708" w:hanging="708"/>
      </w:pPr>
      <w:r>
        <w:t>S pozdravem</w:t>
      </w:r>
    </w:p>
    <w:p w:rsidR="00F41A34" w:rsidRDefault="00F41A34" w:rsidP="00631276"/>
    <w:p w:rsidR="00F41A34" w:rsidRDefault="00F41A34" w:rsidP="00631276"/>
    <w:p w:rsidR="00F41A34" w:rsidRDefault="00F41A34" w:rsidP="00631276"/>
    <w:p w:rsidR="00F41A34" w:rsidRDefault="00F41A34" w:rsidP="00631276"/>
    <w:p w:rsidR="00F41A34" w:rsidRDefault="00F41A34" w:rsidP="00631276"/>
    <w:p w:rsidR="00F41A34" w:rsidRDefault="00F41A34" w:rsidP="00631276"/>
    <w:p w:rsidR="00F41A34" w:rsidRDefault="00174FD5" w:rsidP="00631276">
      <w:r>
        <w:t>Tomáš Dudík</w:t>
      </w:r>
    </w:p>
    <w:p w:rsidR="00F41A34" w:rsidRDefault="00174FD5" w:rsidP="00631276">
      <w:r>
        <w:t>místo</w:t>
      </w:r>
      <w:r w:rsidR="00B474B4">
        <w:t>starosta</w:t>
      </w:r>
    </w:p>
    <w:p w:rsidR="00631276" w:rsidRDefault="00631276" w:rsidP="00631276"/>
    <w:p w:rsidR="00AA7368" w:rsidRDefault="00AA7368" w:rsidP="00631276"/>
    <w:p w:rsidR="00AA7368" w:rsidRDefault="00AA7368" w:rsidP="00631276"/>
    <w:sectPr w:rsidR="00AA7368" w:rsidSect="00860D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021" w:bottom="198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645" w:rsidRDefault="00132645">
      <w:r>
        <w:separator/>
      </w:r>
    </w:p>
  </w:endnote>
  <w:endnote w:type="continuationSeparator" w:id="0">
    <w:p w:rsidR="00132645" w:rsidRDefault="00132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3FC" w:rsidRDefault="00C203F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539" w:rsidRPr="00F130A4" w:rsidRDefault="00C13539" w:rsidP="00444A29">
    <w:pPr>
      <w:pStyle w:val="Zkladntext"/>
      <w:pBdr>
        <w:bottom w:val="single" w:sz="12" w:space="1" w:color="auto"/>
      </w:pBdr>
      <w:spacing w:line="240" w:lineRule="auto"/>
      <w:jc w:val="left"/>
      <w:rPr>
        <w:b w:val="0"/>
        <w:color w:val="000080"/>
        <w:sz w:val="6"/>
        <w:szCs w:val="6"/>
        <w:u w:val="none"/>
        <w:lang w:val="en-US"/>
      </w:rPr>
    </w:pPr>
  </w:p>
  <w:p w:rsidR="00864B72" w:rsidRPr="00172D39" w:rsidRDefault="00864B72" w:rsidP="00864B72">
    <w:pPr>
      <w:pStyle w:val="Zkladntext"/>
      <w:spacing w:line="240" w:lineRule="auto"/>
      <w:jc w:val="left"/>
      <w:rPr>
        <w:i/>
        <w:color w:val="008000"/>
        <w:sz w:val="16"/>
        <w:u w:val="none"/>
      </w:rPr>
    </w:pPr>
    <w:r w:rsidRPr="00172D39">
      <w:rPr>
        <w:i/>
        <w:color w:val="008000"/>
        <w:sz w:val="16"/>
        <w:u w:val="none"/>
      </w:rPr>
      <w:t>Adresa</w:t>
    </w:r>
    <w:r>
      <w:rPr>
        <w:i/>
        <w:color w:val="008000"/>
        <w:sz w:val="16"/>
        <w:u w:val="none"/>
      </w:rPr>
      <w:tab/>
      <w:t xml:space="preserve">  </w:t>
    </w:r>
    <w:r w:rsidRPr="00172D39">
      <w:rPr>
        <w:i/>
        <w:color w:val="008000"/>
        <w:sz w:val="16"/>
        <w:u w:val="none"/>
      </w:rPr>
      <w:t>Telefon</w:t>
    </w:r>
    <w:r w:rsidRPr="00172D39">
      <w:rPr>
        <w:i/>
        <w:color w:val="008000"/>
        <w:sz w:val="16"/>
        <w:u w:val="none"/>
      </w:rPr>
      <w:tab/>
      <w:t xml:space="preserve"> </w:t>
    </w:r>
    <w:r>
      <w:rPr>
        <w:i/>
        <w:color w:val="008000"/>
        <w:sz w:val="16"/>
        <w:u w:val="none"/>
      </w:rPr>
      <w:t xml:space="preserve">       </w:t>
    </w:r>
    <w:r w:rsidRPr="00172D39">
      <w:rPr>
        <w:i/>
        <w:color w:val="008000"/>
        <w:sz w:val="16"/>
        <w:u w:val="none"/>
      </w:rPr>
      <w:t xml:space="preserve"> Fax</w:t>
    </w:r>
    <w:r w:rsidRPr="00172D39">
      <w:rPr>
        <w:i/>
        <w:color w:val="008000"/>
        <w:sz w:val="16"/>
        <w:u w:val="none"/>
      </w:rPr>
      <w:tab/>
    </w:r>
    <w:r w:rsidRPr="00172D39">
      <w:rPr>
        <w:i/>
        <w:color w:val="008000"/>
        <w:sz w:val="16"/>
        <w:u w:val="none"/>
      </w:rPr>
      <w:tab/>
      <w:t xml:space="preserve"> e-mail</w:t>
    </w:r>
    <w:r w:rsidRPr="00172D39">
      <w:rPr>
        <w:i/>
        <w:color w:val="008000"/>
        <w:sz w:val="16"/>
        <w:u w:val="none"/>
      </w:rPr>
      <w:tab/>
    </w:r>
    <w:r w:rsidRPr="00172D39">
      <w:rPr>
        <w:i/>
        <w:color w:val="008000"/>
        <w:sz w:val="16"/>
        <w:u w:val="none"/>
      </w:rPr>
      <w:tab/>
    </w:r>
    <w:r w:rsidRPr="00172D39">
      <w:rPr>
        <w:i/>
        <w:color w:val="008000"/>
        <w:sz w:val="16"/>
        <w:u w:val="none"/>
      </w:rPr>
      <w:tab/>
      <w:t xml:space="preserve"> www</w:t>
    </w:r>
    <w:r w:rsidRPr="00172D39">
      <w:rPr>
        <w:i/>
        <w:color w:val="008000"/>
        <w:sz w:val="16"/>
        <w:u w:val="none"/>
      </w:rPr>
      <w:tab/>
    </w:r>
    <w:r w:rsidRPr="00172D39">
      <w:rPr>
        <w:i/>
        <w:color w:val="008000"/>
        <w:sz w:val="16"/>
        <w:u w:val="none"/>
      </w:rPr>
      <w:tab/>
    </w:r>
    <w:r>
      <w:rPr>
        <w:i/>
        <w:color w:val="008000"/>
        <w:sz w:val="16"/>
        <w:u w:val="none"/>
      </w:rPr>
      <w:t xml:space="preserve">     </w:t>
    </w:r>
    <w:r w:rsidRPr="00172D39">
      <w:rPr>
        <w:i/>
        <w:color w:val="008000"/>
        <w:sz w:val="16"/>
        <w:u w:val="none"/>
      </w:rPr>
      <w:t xml:space="preserve"> IČ</w:t>
    </w:r>
    <w:r w:rsidRPr="00172D39">
      <w:rPr>
        <w:i/>
        <w:color w:val="008000"/>
        <w:sz w:val="16"/>
        <w:u w:val="none"/>
      </w:rPr>
      <w:tab/>
    </w:r>
    <w:r>
      <w:rPr>
        <w:i/>
        <w:color w:val="008000"/>
        <w:sz w:val="16"/>
        <w:u w:val="none"/>
      </w:rPr>
      <w:t xml:space="preserve">        </w:t>
    </w:r>
    <w:r w:rsidRPr="00172D39">
      <w:rPr>
        <w:i/>
        <w:color w:val="008000"/>
        <w:sz w:val="16"/>
        <w:u w:val="none"/>
      </w:rPr>
      <w:t>bankovni spoj.</w:t>
    </w:r>
    <w:r w:rsidRPr="00172D39">
      <w:rPr>
        <w:i/>
        <w:color w:val="008000"/>
        <w:sz w:val="16"/>
        <w:u w:val="none"/>
      </w:rPr>
      <w:tab/>
    </w:r>
    <w:r w:rsidR="003744C2">
      <w:rPr>
        <w:i/>
        <w:color w:val="008000"/>
        <w:sz w:val="16"/>
        <w:u w:val="none"/>
      </w:rPr>
      <w:t xml:space="preserve">       </w:t>
    </w:r>
    <w:r w:rsidRPr="00172D39">
      <w:rPr>
        <w:i/>
        <w:color w:val="008000"/>
        <w:sz w:val="16"/>
        <w:u w:val="none"/>
      </w:rPr>
      <w:t>Číslo učtu</w:t>
    </w:r>
  </w:p>
  <w:p w:rsidR="00864B72" w:rsidRPr="00172D39" w:rsidRDefault="00864B72" w:rsidP="00864B72">
    <w:pPr>
      <w:pStyle w:val="Zkladntext"/>
      <w:spacing w:line="240" w:lineRule="auto"/>
      <w:jc w:val="left"/>
      <w:rPr>
        <w:b w:val="0"/>
        <w:i/>
        <w:color w:val="008000"/>
        <w:sz w:val="16"/>
        <w:u w:val="none"/>
      </w:rPr>
    </w:pPr>
    <w:r w:rsidRPr="00172D39">
      <w:rPr>
        <w:b w:val="0"/>
        <w:i/>
        <w:color w:val="008000"/>
        <w:sz w:val="16"/>
        <w:u w:val="none"/>
      </w:rPr>
      <w:t>Zahradní 1</w:t>
    </w:r>
    <w:r>
      <w:rPr>
        <w:b w:val="0"/>
        <w:i/>
        <w:color w:val="008000"/>
        <w:sz w:val="16"/>
        <w:u w:val="none"/>
      </w:rPr>
      <w:t xml:space="preserve">  </w:t>
    </w:r>
    <w:r w:rsidRPr="00172D39">
      <w:rPr>
        <w:b w:val="0"/>
        <w:i/>
        <w:color w:val="008000"/>
        <w:sz w:val="16"/>
        <w:u w:val="none"/>
      </w:rPr>
      <w:t>547 225</w:t>
    </w:r>
    <w:r>
      <w:rPr>
        <w:b w:val="0"/>
        <w:i/>
        <w:color w:val="008000"/>
        <w:sz w:val="16"/>
        <w:u w:val="none"/>
      </w:rPr>
      <w:t> </w:t>
    </w:r>
    <w:r w:rsidRPr="00172D39">
      <w:rPr>
        <w:b w:val="0"/>
        <w:i/>
        <w:color w:val="008000"/>
        <w:sz w:val="16"/>
        <w:u w:val="none"/>
      </w:rPr>
      <w:t>131</w:t>
    </w:r>
    <w:r>
      <w:rPr>
        <w:b w:val="0"/>
        <w:i/>
        <w:color w:val="008000"/>
        <w:sz w:val="16"/>
        <w:u w:val="none"/>
      </w:rPr>
      <w:t xml:space="preserve">  </w:t>
    </w:r>
    <w:r w:rsidRPr="00172D39">
      <w:rPr>
        <w:b w:val="0"/>
        <w:i/>
        <w:color w:val="008000"/>
        <w:sz w:val="16"/>
        <w:u w:val="none"/>
      </w:rPr>
      <w:t xml:space="preserve">  547 225 132  </w:t>
    </w:r>
    <w:r>
      <w:rPr>
        <w:b w:val="0"/>
        <w:i/>
        <w:color w:val="008000"/>
        <w:sz w:val="16"/>
        <w:u w:val="none"/>
      </w:rPr>
      <w:t xml:space="preserve">    </w:t>
    </w:r>
    <w:r w:rsidRPr="00172D39">
      <w:rPr>
        <w:b w:val="0"/>
        <w:i/>
        <w:color w:val="008000"/>
        <w:sz w:val="16"/>
        <w:u w:val="none"/>
      </w:rPr>
      <w:t xml:space="preserve"> obec@orechovubrna.cz</w:t>
    </w:r>
    <w:r w:rsidRPr="00172D39">
      <w:rPr>
        <w:b w:val="0"/>
        <w:i/>
        <w:color w:val="008000"/>
        <w:sz w:val="16"/>
        <w:u w:val="none"/>
      </w:rPr>
      <w:tab/>
    </w:r>
    <w:r w:rsidRPr="00172D39">
      <w:rPr>
        <w:b w:val="0"/>
        <w:i/>
        <w:color w:val="008000"/>
        <w:sz w:val="16"/>
        <w:u w:val="none"/>
        <w:lang w:val="en-US"/>
      </w:rPr>
      <w:t xml:space="preserve"> </w:t>
    </w:r>
    <w:hyperlink r:id="rId1" w:history="1">
      <w:r w:rsidRPr="009B7ADE">
        <w:rPr>
          <w:rStyle w:val="Hypertextovodkaz"/>
          <w:i/>
          <w:sz w:val="16"/>
        </w:rPr>
        <w:t>www.orechovubrna.cz</w:t>
      </w:r>
    </w:hyperlink>
    <w:r>
      <w:rPr>
        <w:b w:val="0"/>
        <w:i/>
        <w:color w:val="008000"/>
        <w:sz w:val="16"/>
        <w:u w:val="none"/>
      </w:rPr>
      <w:t xml:space="preserve">    </w:t>
    </w:r>
    <w:r w:rsidRPr="00172D39">
      <w:rPr>
        <w:b w:val="0"/>
        <w:i/>
        <w:color w:val="008000"/>
        <w:sz w:val="16"/>
        <w:u w:val="none"/>
      </w:rPr>
      <w:t>00282278</w:t>
    </w:r>
    <w:r>
      <w:rPr>
        <w:b w:val="0"/>
        <w:i/>
        <w:color w:val="008000"/>
        <w:sz w:val="16"/>
        <w:u w:val="none"/>
      </w:rPr>
      <w:t xml:space="preserve">   </w:t>
    </w:r>
    <w:r w:rsidRPr="00172D39">
      <w:rPr>
        <w:b w:val="0"/>
        <w:i/>
        <w:color w:val="008000"/>
        <w:sz w:val="16"/>
        <w:u w:val="none"/>
      </w:rPr>
      <w:t>VOLKSBANK CZ</w:t>
    </w:r>
    <w:r w:rsidR="003744C2">
      <w:rPr>
        <w:b w:val="0"/>
        <w:i/>
        <w:color w:val="008000"/>
        <w:sz w:val="16"/>
        <w:u w:val="none"/>
      </w:rPr>
      <w:t xml:space="preserve">       </w:t>
    </w:r>
    <w:r w:rsidRPr="00172D39">
      <w:rPr>
        <w:b w:val="0"/>
        <w:i/>
        <w:color w:val="008000"/>
        <w:sz w:val="16"/>
        <w:u w:val="none"/>
      </w:rPr>
      <w:t>4200004469/6800</w:t>
    </w:r>
  </w:p>
  <w:p w:rsidR="00864B72" w:rsidRPr="00172D39" w:rsidRDefault="00864B72" w:rsidP="00864B72">
    <w:pPr>
      <w:pStyle w:val="Zkladntext"/>
      <w:spacing w:line="240" w:lineRule="auto"/>
      <w:jc w:val="left"/>
      <w:rPr>
        <w:b w:val="0"/>
        <w:i/>
        <w:color w:val="008000"/>
        <w:sz w:val="16"/>
        <w:u w:val="none"/>
        <w:lang w:val="en-US"/>
      </w:rPr>
    </w:pPr>
    <w:r w:rsidRPr="00172D39">
      <w:rPr>
        <w:b w:val="0"/>
        <w:i/>
        <w:color w:val="008000"/>
        <w:sz w:val="16"/>
        <w:u w:val="none"/>
      </w:rPr>
      <w:t>Ořechov</w:t>
    </w:r>
    <w:r w:rsidRPr="00172D39">
      <w:rPr>
        <w:b w:val="0"/>
        <w:i/>
        <w:color w:val="008000"/>
        <w:sz w:val="16"/>
        <w:u w:val="none"/>
      </w:rPr>
      <w:tab/>
    </w:r>
    <w:r w:rsidR="003744C2">
      <w:rPr>
        <w:b w:val="0"/>
        <w:i/>
        <w:color w:val="008000"/>
        <w:sz w:val="16"/>
        <w:u w:val="none"/>
      </w:rPr>
      <w:t xml:space="preserve"> </w:t>
    </w:r>
    <w:r w:rsidRPr="00172D39">
      <w:rPr>
        <w:b w:val="0"/>
        <w:i/>
        <w:color w:val="008000"/>
        <w:sz w:val="16"/>
        <w:u w:val="none"/>
      </w:rPr>
      <w:t>547 225 132</w:t>
    </w:r>
    <w:r w:rsidRPr="00172D39">
      <w:rPr>
        <w:b w:val="0"/>
        <w:i/>
        <w:color w:val="008000"/>
        <w:sz w:val="16"/>
        <w:u w:val="none"/>
      </w:rPr>
      <w:tab/>
      <w:t xml:space="preserve"> </w:t>
    </w:r>
    <w:r w:rsidR="003744C2">
      <w:rPr>
        <w:b w:val="0"/>
        <w:i/>
        <w:color w:val="008000"/>
        <w:sz w:val="16"/>
        <w:u w:val="none"/>
      </w:rPr>
      <w:t xml:space="preserve">              </w:t>
    </w:r>
    <w:r w:rsidRPr="00172D39">
      <w:rPr>
        <w:b w:val="0"/>
        <w:i/>
        <w:color w:val="008000"/>
        <w:sz w:val="16"/>
        <w:u w:val="none"/>
      </w:rPr>
      <w:t xml:space="preserve">   </w:t>
    </w:r>
    <w:hyperlink r:id="rId2" w:history="1">
      <w:r w:rsidR="00107A7D" w:rsidRPr="00EB4FF7">
        <w:rPr>
          <w:rStyle w:val="Hypertextovodkaz"/>
          <w:i/>
          <w:sz w:val="16"/>
        </w:rPr>
        <w:t>podatelna@orechovubrna.cz</w:t>
      </w:r>
    </w:hyperlink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  <w:t xml:space="preserve">     DIČ</w:t>
    </w:r>
  </w:p>
  <w:p w:rsidR="00864B72" w:rsidRPr="00172D39" w:rsidRDefault="00864B72" w:rsidP="00864B72">
    <w:pPr>
      <w:pStyle w:val="Zkladntext"/>
      <w:spacing w:line="240" w:lineRule="auto"/>
      <w:jc w:val="left"/>
      <w:rPr>
        <w:b w:val="0"/>
        <w:i/>
        <w:color w:val="008000"/>
        <w:sz w:val="16"/>
        <w:u w:val="none"/>
      </w:rPr>
    </w:pPr>
    <w:r w:rsidRPr="00172D39">
      <w:rPr>
        <w:b w:val="0"/>
        <w:i/>
        <w:color w:val="008000"/>
        <w:sz w:val="16"/>
        <w:u w:val="none"/>
      </w:rPr>
      <w:t xml:space="preserve">664 44 </w:t>
    </w:r>
    <w:r w:rsidRPr="00172D39">
      <w:rPr>
        <w:b w:val="0"/>
        <w:i/>
        <w:color w:val="008000"/>
        <w:sz w:val="16"/>
        <w:u w:val="none"/>
      </w:rPr>
      <w:tab/>
    </w:r>
    <w:r w:rsidR="003744C2">
      <w:rPr>
        <w:b w:val="0"/>
        <w:i/>
        <w:color w:val="008000"/>
        <w:sz w:val="16"/>
        <w:u w:val="none"/>
      </w:rPr>
      <w:t xml:space="preserve"> </w:t>
    </w:r>
    <w:r w:rsidRPr="00172D39">
      <w:rPr>
        <w:b w:val="0"/>
        <w:i/>
        <w:color w:val="008000"/>
        <w:sz w:val="16"/>
        <w:u w:val="none"/>
      </w:rPr>
      <w:t>547 225</w:t>
    </w:r>
    <w:r w:rsidR="00107A7D">
      <w:rPr>
        <w:b w:val="0"/>
        <w:i/>
        <w:color w:val="008000"/>
        <w:sz w:val="16"/>
        <w:u w:val="none"/>
      </w:rPr>
      <w:t> </w:t>
    </w:r>
    <w:r w:rsidRPr="00172D39">
      <w:rPr>
        <w:b w:val="0"/>
        <w:i/>
        <w:color w:val="008000"/>
        <w:sz w:val="16"/>
        <w:u w:val="none"/>
      </w:rPr>
      <w:t>370</w:t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  <w:t xml:space="preserve">    CZ00282278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3FC" w:rsidRDefault="00C203F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645" w:rsidRDefault="00132645">
      <w:r>
        <w:separator/>
      </w:r>
    </w:p>
  </w:footnote>
  <w:footnote w:type="continuationSeparator" w:id="0">
    <w:p w:rsidR="00132645" w:rsidRDefault="00132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3FC" w:rsidRDefault="00C203F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539" w:rsidRPr="009D27BB" w:rsidRDefault="00C31A4E" w:rsidP="00444A29">
    <w:pPr>
      <w:pStyle w:val="Zhlav"/>
      <w:ind w:firstLine="720"/>
      <w:rPr>
        <w:color w:val="008000"/>
        <w:sz w:val="84"/>
        <w:szCs w:val="84"/>
      </w:rPr>
    </w:pPr>
    <w:r>
      <w:rPr>
        <w:noProof/>
        <w:color w:val="008000"/>
        <w:sz w:val="72"/>
        <w:szCs w:val="72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-19685</wp:posOffset>
          </wp:positionH>
          <wp:positionV relativeFrom="paragraph">
            <wp:posOffset>-17145</wp:posOffset>
          </wp:positionV>
          <wp:extent cx="890270" cy="1053465"/>
          <wp:effectExtent l="19050" t="0" r="5080" b="0"/>
          <wp:wrapNone/>
          <wp:docPr id="2" name="obrázek 2" descr="ORECHOV_ZNAK+i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RECHOV_ZNAK+i5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1053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13539" w:rsidRPr="003160F6">
      <w:rPr>
        <w:color w:val="008000"/>
        <w:sz w:val="72"/>
        <w:szCs w:val="72"/>
      </w:rPr>
      <w:t xml:space="preserve">      </w:t>
    </w:r>
    <w:r w:rsidR="009D27BB">
      <w:rPr>
        <w:color w:val="008000"/>
        <w:sz w:val="72"/>
        <w:szCs w:val="72"/>
      </w:rPr>
      <w:t xml:space="preserve">     </w:t>
    </w:r>
    <w:r w:rsidR="00C13539" w:rsidRPr="009D27BB">
      <w:rPr>
        <w:color w:val="008000"/>
        <w:sz w:val="84"/>
        <w:szCs w:val="84"/>
      </w:rPr>
      <w:t>Obec</w:t>
    </w:r>
    <w:r w:rsidR="009D27BB" w:rsidRPr="009D27BB">
      <w:rPr>
        <w:color w:val="008000"/>
        <w:sz w:val="84"/>
        <w:szCs w:val="84"/>
      </w:rPr>
      <w:t xml:space="preserve"> </w:t>
    </w:r>
    <w:r w:rsidR="00C13539" w:rsidRPr="009D27BB">
      <w:rPr>
        <w:color w:val="008000"/>
        <w:sz w:val="84"/>
        <w:szCs w:val="84"/>
      </w:rPr>
      <w:t>Ořechov</w:t>
    </w:r>
  </w:p>
  <w:p w:rsidR="00C13539" w:rsidRDefault="00C13539" w:rsidP="00444A29">
    <w:pPr>
      <w:pStyle w:val="Zhlav"/>
      <w:ind w:firstLine="720"/>
    </w:pPr>
  </w:p>
  <w:p w:rsidR="00C13539" w:rsidRDefault="00C13539" w:rsidP="00444A29">
    <w:pPr>
      <w:pStyle w:val="Zhlav"/>
      <w:ind w:firstLine="720"/>
    </w:pPr>
  </w:p>
  <w:p w:rsidR="00C13539" w:rsidRDefault="00C13539" w:rsidP="00444A29">
    <w:pPr>
      <w:pStyle w:val="Zhlav"/>
    </w:pPr>
  </w:p>
  <w:p w:rsidR="00C13539" w:rsidRPr="00040D94" w:rsidRDefault="00C13539" w:rsidP="00444A29">
    <w:pPr>
      <w:pStyle w:val="Zhlav"/>
      <w:spacing w:line="360" w:lineRule="auto"/>
      <w:rPr>
        <w:i/>
        <w:sz w:val="18"/>
        <w:szCs w:val="18"/>
      </w:rPr>
    </w:pPr>
  </w:p>
  <w:p w:rsidR="00C13539" w:rsidRPr="00F04ED9" w:rsidRDefault="00C13539" w:rsidP="00444A29">
    <w:pPr>
      <w:pStyle w:val="Zhlav"/>
      <w:spacing w:line="360" w:lineRule="auto"/>
      <w:rPr>
        <w:i/>
        <w:sz w:val="20"/>
      </w:rPr>
    </w:pPr>
    <w:r w:rsidRPr="00F04ED9">
      <w:rPr>
        <w:i/>
        <w:sz w:val="20"/>
      </w:rPr>
      <w:t>Váš dopis značky ze dne:</w:t>
    </w:r>
  </w:p>
  <w:p w:rsidR="00C13539" w:rsidRPr="00F04ED9" w:rsidRDefault="00C13539" w:rsidP="00444A29">
    <w:pPr>
      <w:pStyle w:val="Zhlav"/>
      <w:spacing w:line="360" w:lineRule="auto"/>
      <w:rPr>
        <w:i/>
        <w:sz w:val="20"/>
      </w:rPr>
    </w:pPr>
    <w:r w:rsidRPr="00F04ED9">
      <w:rPr>
        <w:i/>
        <w:sz w:val="20"/>
      </w:rPr>
      <w:t>Naše značka:</w:t>
    </w:r>
  </w:p>
  <w:p w:rsidR="00C13539" w:rsidRPr="00F04ED9" w:rsidRDefault="00C13539" w:rsidP="00444A29">
    <w:pPr>
      <w:pStyle w:val="Zhlav"/>
      <w:spacing w:line="360" w:lineRule="auto"/>
      <w:rPr>
        <w:i/>
        <w:sz w:val="20"/>
      </w:rPr>
    </w:pPr>
    <w:r w:rsidRPr="00F04ED9">
      <w:rPr>
        <w:i/>
        <w:sz w:val="20"/>
      </w:rPr>
      <w:t>Vyřizuje:</w:t>
    </w:r>
  </w:p>
  <w:p w:rsidR="00C13539" w:rsidRDefault="00C13539" w:rsidP="00444A29">
    <w:pPr>
      <w:pStyle w:val="Zhlav"/>
      <w:spacing w:line="360" w:lineRule="auto"/>
      <w:rPr>
        <w:i/>
        <w:sz w:val="20"/>
      </w:rPr>
    </w:pPr>
    <w:r w:rsidRPr="00F04ED9">
      <w:rPr>
        <w:i/>
        <w:sz w:val="20"/>
      </w:rPr>
      <w:t>Telefon:</w:t>
    </w:r>
  </w:p>
  <w:p w:rsidR="000417DE" w:rsidRPr="00F04ED9" w:rsidRDefault="000417DE" w:rsidP="00444A29">
    <w:pPr>
      <w:pStyle w:val="Zhlav"/>
      <w:spacing w:line="360" w:lineRule="auto"/>
      <w:rPr>
        <w:i/>
        <w:sz w:val="20"/>
      </w:rPr>
    </w:pPr>
    <w:r>
      <w:rPr>
        <w:i/>
        <w:sz w:val="20"/>
      </w:rPr>
      <w:t>Email:</w:t>
    </w:r>
  </w:p>
  <w:p w:rsidR="00C13539" w:rsidRDefault="00C13539" w:rsidP="00444A29">
    <w:pPr>
      <w:pStyle w:val="Zhlav"/>
      <w:spacing w:line="360" w:lineRule="auto"/>
      <w:rPr>
        <w:i/>
        <w:sz w:val="20"/>
      </w:rPr>
    </w:pPr>
    <w:r w:rsidRPr="00F04ED9">
      <w:rPr>
        <w:i/>
        <w:sz w:val="20"/>
      </w:rPr>
      <w:t>V Ořechově dne:</w:t>
    </w:r>
  </w:p>
  <w:p w:rsidR="00C13539" w:rsidRDefault="00C13539" w:rsidP="00444A29">
    <w:pPr>
      <w:pStyle w:val="Zhlav"/>
      <w:spacing w:line="360" w:lineRule="auto"/>
      <w:rPr>
        <w:i/>
        <w:sz w:val="20"/>
      </w:rPr>
    </w:pPr>
  </w:p>
  <w:p w:rsidR="00C13539" w:rsidRDefault="00C13539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3FC" w:rsidRDefault="00C203F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95E76"/>
    <w:multiLevelType w:val="hybridMultilevel"/>
    <w:tmpl w:val="0FC41F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47155E"/>
    <w:multiLevelType w:val="hybridMultilevel"/>
    <w:tmpl w:val="FAB6DBA8"/>
    <w:lvl w:ilvl="0" w:tplc="739231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075"/>
    <w:rsid w:val="00004FF7"/>
    <w:rsid w:val="00016A1B"/>
    <w:rsid w:val="000417DE"/>
    <w:rsid w:val="0005446E"/>
    <w:rsid w:val="000563E7"/>
    <w:rsid w:val="0009297B"/>
    <w:rsid w:val="00097A5F"/>
    <w:rsid w:val="000A4011"/>
    <w:rsid w:val="000B5928"/>
    <w:rsid w:val="000D0420"/>
    <w:rsid w:val="000F04B0"/>
    <w:rsid w:val="001052CA"/>
    <w:rsid w:val="00107A7D"/>
    <w:rsid w:val="00123505"/>
    <w:rsid w:val="00132645"/>
    <w:rsid w:val="001431D4"/>
    <w:rsid w:val="0015126F"/>
    <w:rsid w:val="001724C8"/>
    <w:rsid w:val="00174FD5"/>
    <w:rsid w:val="00175C60"/>
    <w:rsid w:val="00176584"/>
    <w:rsid w:val="00185E39"/>
    <w:rsid w:val="00194869"/>
    <w:rsid w:val="001F036B"/>
    <w:rsid w:val="001F1C6C"/>
    <w:rsid w:val="001F6D48"/>
    <w:rsid w:val="00257116"/>
    <w:rsid w:val="002632A6"/>
    <w:rsid w:val="002A3479"/>
    <w:rsid w:val="002B2B60"/>
    <w:rsid w:val="002C5786"/>
    <w:rsid w:val="002D0F4A"/>
    <w:rsid w:val="002E286A"/>
    <w:rsid w:val="002E7787"/>
    <w:rsid w:val="003058D2"/>
    <w:rsid w:val="003160F6"/>
    <w:rsid w:val="003744C2"/>
    <w:rsid w:val="00383F8B"/>
    <w:rsid w:val="00385070"/>
    <w:rsid w:val="003B04CA"/>
    <w:rsid w:val="003B0FD2"/>
    <w:rsid w:val="003D14E8"/>
    <w:rsid w:val="003D7240"/>
    <w:rsid w:val="003E10E9"/>
    <w:rsid w:val="00411EBB"/>
    <w:rsid w:val="00412547"/>
    <w:rsid w:val="00412C02"/>
    <w:rsid w:val="00416C3D"/>
    <w:rsid w:val="004435A3"/>
    <w:rsid w:val="00444A29"/>
    <w:rsid w:val="00487AAA"/>
    <w:rsid w:val="004B3EF1"/>
    <w:rsid w:val="004D6020"/>
    <w:rsid w:val="004D7E08"/>
    <w:rsid w:val="00544E6C"/>
    <w:rsid w:val="0058738C"/>
    <w:rsid w:val="00593A9A"/>
    <w:rsid w:val="0059543A"/>
    <w:rsid w:val="005C17BE"/>
    <w:rsid w:val="005E1AAA"/>
    <w:rsid w:val="00601F29"/>
    <w:rsid w:val="00612D51"/>
    <w:rsid w:val="00627C20"/>
    <w:rsid w:val="00631276"/>
    <w:rsid w:val="00644B6A"/>
    <w:rsid w:val="00646546"/>
    <w:rsid w:val="00647BB7"/>
    <w:rsid w:val="006A2A08"/>
    <w:rsid w:val="00724835"/>
    <w:rsid w:val="0073031D"/>
    <w:rsid w:val="0073689C"/>
    <w:rsid w:val="007639A8"/>
    <w:rsid w:val="00770CC6"/>
    <w:rsid w:val="007B1F83"/>
    <w:rsid w:val="007F000C"/>
    <w:rsid w:val="008267C1"/>
    <w:rsid w:val="008512A8"/>
    <w:rsid w:val="008531FA"/>
    <w:rsid w:val="00860DEF"/>
    <w:rsid w:val="008627F8"/>
    <w:rsid w:val="00864B72"/>
    <w:rsid w:val="008A30C7"/>
    <w:rsid w:val="008B750B"/>
    <w:rsid w:val="008D53C6"/>
    <w:rsid w:val="008F6088"/>
    <w:rsid w:val="0091551D"/>
    <w:rsid w:val="00924586"/>
    <w:rsid w:val="009270A4"/>
    <w:rsid w:val="00952B40"/>
    <w:rsid w:val="009739BF"/>
    <w:rsid w:val="00974F92"/>
    <w:rsid w:val="009A13E5"/>
    <w:rsid w:val="009D27BB"/>
    <w:rsid w:val="009D5505"/>
    <w:rsid w:val="009D662A"/>
    <w:rsid w:val="00A03A96"/>
    <w:rsid w:val="00A31FE3"/>
    <w:rsid w:val="00A73229"/>
    <w:rsid w:val="00AA7368"/>
    <w:rsid w:val="00AC426D"/>
    <w:rsid w:val="00AC6645"/>
    <w:rsid w:val="00B02337"/>
    <w:rsid w:val="00B317F6"/>
    <w:rsid w:val="00B34A55"/>
    <w:rsid w:val="00B474B4"/>
    <w:rsid w:val="00B54B47"/>
    <w:rsid w:val="00B558CF"/>
    <w:rsid w:val="00B66075"/>
    <w:rsid w:val="00BE7C99"/>
    <w:rsid w:val="00C046DA"/>
    <w:rsid w:val="00C13539"/>
    <w:rsid w:val="00C203FC"/>
    <w:rsid w:val="00C20EF6"/>
    <w:rsid w:val="00C31A4E"/>
    <w:rsid w:val="00C33B37"/>
    <w:rsid w:val="00C7460C"/>
    <w:rsid w:val="00CA3F65"/>
    <w:rsid w:val="00CB6E8F"/>
    <w:rsid w:val="00CC5697"/>
    <w:rsid w:val="00CC6E8B"/>
    <w:rsid w:val="00CD28C0"/>
    <w:rsid w:val="00CF02A0"/>
    <w:rsid w:val="00D10E55"/>
    <w:rsid w:val="00D32B92"/>
    <w:rsid w:val="00D870B3"/>
    <w:rsid w:val="00DB5573"/>
    <w:rsid w:val="00DE5CE8"/>
    <w:rsid w:val="00E2739C"/>
    <w:rsid w:val="00E62F9C"/>
    <w:rsid w:val="00F033A1"/>
    <w:rsid w:val="00F37D68"/>
    <w:rsid w:val="00F41A34"/>
    <w:rsid w:val="00F5186A"/>
    <w:rsid w:val="00F94C4E"/>
    <w:rsid w:val="00FB0BE9"/>
    <w:rsid w:val="00FC32AB"/>
    <w:rsid w:val="00FC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9297B"/>
    <w:pPr>
      <w:widowContro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44A2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44A29"/>
    <w:pPr>
      <w:tabs>
        <w:tab w:val="center" w:pos="4536"/>
        <w:tab w:val="right" w:pos="9072"/>
      </w:tabs>
    </w:pPr>
  </w:style>
  <w:style w:type="paragraph" w:customStyle="1" w:styleId="Zkladntext">
    <w:name w:val="Základní text~"/>
    <w:basedOn w:val="Normln"/>
    <w:rsid w:val="00444A29"/>
    <w:pPr>
      <w:spacing w:line="288" w:lineRule="auto"/>
      <w:jc w:val="center"/>
    </w:pPr>
    <w:rPr>
      <w:b/>
      <w:sz w:val="44"/>
      <w:u w:val="single"/>
    </w:rPr>
  </w:style>
  <w:style w:type="paragraph" w:customStyle="1" w:styleId="Styltabulky">
    <w:name w:val="Styl tabulky"/>
    <w:basedOn w:val="Zkladntext0"/>
    <w:rsid w:val="0009297B"/>
    <w:pPr>
      <w:spacing w:after="0"/>
    </w:pPr>
    <w:rPr>
      <w:sz w:val="20"/>
    </w:rPr>
  </w:style>
  <w:style w:type="paragraph" w:styleId="Zkladntext0">
    <w:name w:val="Body Text"/>
    <w:basedOn w:val="Normln"/>
    <w:rsid w:val="0009297B"/>
    <w:pPr>
      <w:spacing w:after="120"/>
    </w:pPr>
  </w:style>
  <w:style w:type="character" w:styleId="Hypertextovodkaz">
    <w:name w:val="Hyperlink"/>
    <w:basedOn w:val="Standardnpsmoodstavce"/>
    <w:rsid w:val="00864B7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D55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9297B"/>
    <w:pPr>
      <w:widowContro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44A2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44A29"/>
    <w:pPr>
      <w:tabs>
        <w:tab w:val="center" w:pos="4536"/>
        <w:tab w:val="right" w:pos="9072"/>
      </w:tabs>
    </w:pPr>
  </w:style>
  <w:style w:type="paragraph" w:customStyle="1" w:styleId="Zkladntext">
    <w:name w:val="Základní text~"/>
    <w:basedOn w:val="Normln"/>
    <w:rsid w:val="00444A29"/>
    <w:pPr>
      <w:spacing w:line="288" w:lineRule="auto"/>
      <w:jc w:val="center"/>
    </w:pPr>
    <w:rPr>
      <w:b/>
      <w:sz w:val="44"/>
      <w:u w:val="single"/>
    </w:rPr>
  </w:style>
  <w:style w:type="paragraph" w:customStyle="1" w:styleId="Styltabulky">
    <w:name w:val="Styl tabulky"/>
    <w:basedOn w:val="Zkladntext0"/>
    <w:rsid w:val="0009297B"/>
    <w:pPr>
      <w:spacing w:after="0"/>
    </w:pPr>
    <w:rPr>
      <w:sz w:val="20"/>
    </w:rPr>
  </w:style>
  <w:style w:type="paragraph" w:styleId="Zkladntext0">
    <w:name w:val="Body Text"/>
    <w:basedOn w:val="Normln"/>
    <w:rsid w:val="0009297B"/>
    <w:pPr>
      <w:spacing w:after="120"/>
    </w:pPr>
  </w:style>
  <w:style w:type="character" w:styleId="Hypertextovodkaz">
    <w:name w:val="Hyperlink"/>
    <w:basedOn w:val="Standardnpsmoodstavce"/>
    <w:rsid w:val="00864B7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D5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orechovubrna.cz" TargetMode="External"/><Relationship Id="rId1" Type="http://schemas.openxmlformats.org/officeDocument/2006/relationships/hyperlink" Target="http://www.orechovubrna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ster\Data%20aplikac&#237;\Microsoft\&#352;ablony\Hlavi&#269;ka%20obec%20O&#345;echov-1list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Hlavička obec Ořechov-1list.dot</Template>
  <TotalTime>0</TotalTime>
  <Pages>2</Pages>
  <Words>258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Ořechov</Company>
  <LinksUpToDate>false</LinksUpToDate>
  <CharactersWithSpaces>1781</CharactersWithSpaces>
  <SharedDoc>false</SharedDoc>
  <HLinks>
    <vt:vector size="12" baseType="variant">
      <vt:variant>
        <vt:i4>4391028</vt:i4>
      </vt:variant>
      <vt:variant>
        <vt:i4>3</vt:i4>
      </vt:variant>
      <vt:variant>
        <vt:i4>0</vt:i4>
      </vt:variant>
      <vt:variant>
        <vt:i4>5</vt:i4>
      </vt:variant>
      <vt:variant>
        <vt:lpwstr>mailto:podatelna@orechovubrna.cz</vt:lpwstr>
      </vt:variant>
      <vt:variant>
        <vt:lpwstr/>
      </vt:variant>
      <vt:variant>
        <vt:i4>6750251</vt:i4>
      </vt:variant>
      <vt:variant>
        <vt:i4>0</vt:i4>
      </vt:variant>
      <vt:variant>
        <vt:i4>0</vt:i4>
      </vt:variant>
      <vt:variant>
        <vt:i4>5</vt:i4>
      </vt:variant>
      <vt:variant>
        <vt:lpwstr>http://www.orechovubrna.cz/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Matrika-XP</dc:creator>
  <cp:lastModifiedBy>Táňa</cp:lastModifiedBy>
  <cp:revision>2</cp:revision>
  <cp:lastPrinted>2017-02-06T13:42:00Z</cp:lastPrinted>
  <dcterms:created xsi:type="dcterms:W3CDTF">2017-03-30T07:29:00Z</dcterms:created>
  <dcterms:modified xsi:type="dcterms:W3CDTF">2017-03-30T07:29:00Z</dcterms:modified>
</cp:coreProperties>
</file>